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04B9CD" w14:textId="77777777" w:rsidR="00295C3D" w:rsidRDefault="00295C3D" w:rsidP="00295C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MUSGRAVE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1417-1457)</w:t>
      </w:r>
    </w:p>
    <w:p w14:paraId="0E58C36B" w14:textId="77777777" w:rsidR="00295C3D" w:rsidRDefault="00295C3D" w:rsidP="00295C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Hartley Castle, Cumberland.</w:t>
      </w:r>
    </w:p>
    <w:p w14:paraId="7E4DA075" w14:textId="77777777" w:rsidR="00295C3D" w:rsidRDefault="00295C3D" w:rsidP="00295C3D">
      <w:pPr>
        <w:pStyle w:val="NoSpacing"/>
        <w:rPr>
          <w:rFonts w:cs="Times New Roman"/>
          <w:szCs w:val="24"/>
        </w:rPr>
      </w:pPr>
    </w:p>
    <w:p w14:paraId="03119860" w14:textId="77777777" w:rsidR="00295C3D" w:rsidRDefault="00295C3D" w:rsidP="00295C3D">
      <w:pPr>
        <w:pStyle w:val="NoSpacing"/>
        <w:rPr>
          <w:rFonts w:cs="Times New Roman"/>
          <w:szCs w:val="24"/>
        </w:rPr>
      </w:pPr>
    </w:p>
    <w:p w14:paraId="550F55B1" w14:textId="77777777" w:rsidR="00295C3D" w:rsidRDefault="00295C3D" w:rsidP="00295C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Richard Musgrave and Elizabeth Bentham.</w:t>
      </w:r>
    </w:p>
    <w:p w14:paraId="485757B2" w14:textId="77777777" w:rsidR="00295C3D" w:rsidRDefault="00295C3D" w:rsidP="00295C3D">
      <w:pPr>
        <w:pStyle w:val="NoSpacing"/>
      </w:pPr>
      <w:r>
        <w:t>(UK and Ireland, Find A Grave Index, 1300’s – current)</w:t>
      </w:r>
    </w:p>
    <w:p w14:paraId="59CC23D3" w14:textId="77777777" w:rsidR="00295C3D" w:rsidRDefault="00295C3D" w:rsidP="00295C3D">
      <w:pPr>
        <w:pStyle w:val="NoSpacing"/>
      </w:pPr>
      <w:r>
        <w:t>Son:    Nicholas(q.v.).   (ibid.)</w:t>
      </w:r>
    </w:p>
    <w:p w14:paraId="07873F88" w14:textId="77777777" w:rsidR="00295C3D" w:rsidRDefault="00295C3D" w:rsidP="00295C3D">
      <w:pPr>
        <w:pStyle w:val="NoSpacing"/>
      </w:pPr>
    </w:p>
    <w:p w14:paraId="6A9CEAC4" w14:textId="77777777" w:rsidR="00295C3D" w:rsidRDefault="00295C3D" w:rsidP="00295C3D">
      <w:pPr>
        <w:pStyle w:val="NoSpacing"/>
      </w:pPr>
    </w:p>
    <w:p w14:paraId="20E76168" w14:textId="77777777" w:rsidR="00295C3D" w:rsidRDefault="00295C3D" w:rsidP="00295C3D">
      <w:pPr>
        <w:pStyle w:val="NoSpacing"/>
      </w:pPr>
      <w:r>
        <w:t>20 Oct.1457</w:t>
      </w:r>
      <w:r>
        <w:tab/>
        <w:t xml:space="preserve">He </w:t>
      </w:r>
      <w:proofErr w:type="gramStart"/>
      <w:r>
        <w:t>died, and</w:t>
      </w:r>
      <w:proofErr w:type="gramEnd"/>
      <w:r>
        <w:t xml:space="preserve"> was buried in Kirkby Stephen.   (ibid.)</w:t>
      </w:r>
    </w:p>
    <w:p w14:paraId="6790A473" w14:textId="77777777" w:rsidR="00295C3D" w:rsidRDefault="00295C3D" w:rsidP="00295C3D">
      <w:pPr>
        <w:pStyle w:val="NoSpacing"/>
      </w:pPr>
    </w:p>
    <w:p w14:paraId="3301CF88" w14:textId="77777777" w:rsidR="00295C3D" w:rsidRDefault="00295C3D" w:rsidP="00295C3D">
      <w:pPr>
        <w:pStyle w:val="NoSpacing"/>
      </w:pPr>
    </w:p>
    <w:p w14:paraId="678362A1" w14:textId="77777777" w:rsidR="00295C3D" w:rsidRDefault="00295C3D" w:rsidP="00295C3D">
      <w:pPr>
        <w:pStyle w:val="NoSpacing"/>
      </w:pPr>
      <w:r>
        <w:t>23 June 2024</w:t>
      </w:r>
    </w:p>
    <w:p w14:paraId="49B0BE82" w14:textId="77777777" w:rsidR="00BA00AB" w:rsidRPr="00295C3D" w:rsidRDefault="00BA00AB" w:rsidP="00295C3D"/>
    <w:sectPr w:rsidR="00BA00AB" w:rsidRPr="00295C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6C3661" w14:textId="77777777" w:rsidR="00295C3D" w:rsidRDefault="00295C3D" w:rsidP="009139A6">
      <w:r>
        <w:separator/>
      </w:r>
    </w:p>
  </w:endnote>
  <w:endnote w:type="continuationSeparator" w:id="0">
    <w:p w14:paraId="6971556B" w14:textId="77777777" w:rsidR="00295C3D" w:rsidRDefault="00295C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29F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5C7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33F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66DF0" w14:textId="77777777" w:rsidR="00295C3D" w:rsidRDefault="00295C3D" w:rsidP="009139A6">
      <w:r>
        <w:separator/>
      </w:r>
    </w:p>
  </w:footnote>
  <w:footnote w:type="continuationSeparator" w:id="0">
    <w:p w14:paraId="23432B65" w14:textId="77777777" w:rsidR="00295C3D" w:rsidRDefault="00295C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F0C9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2DA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AD26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C3D"/>
    <w:rsid w:val="000666E0"/>
    <w:rsid w:val="002510B7"/>
    <w:rsid w:val="00270799"/>
    <w:rsid w:val="00295C3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91691"/>
  <w15:chartTrackingRefBased/>
  <w15:docId w15:val="{BA5E76BD-D5F5-4D2B-A79D-07F42F0DD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2024-06-23T19:04:00Z</dcterms:created>
  <dcterms:modified xsi:type="dcterms:W3CDTF">2024-06-23T19:04:00Z</dcterms:modified>
</cp:coreProperties>
</file>