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371A" w14:textId="77777777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MUSGRAVE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66DBCBBE" w14:textId="77777777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</w:p>
    <w:p w14:paraId="19241610" w14:textId="330AFC46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</w:p>
    <w:p w14:paraId="477CC90C" w14:textId="77777777" w:rsidR="00002FC4" w:rsidRDefault="00002FC4" w:rsidP="003F409E">
      <w:pPr>
        <w:rPr>
          <w:rFonts w:ascii="Times New Roman" w:hAnsi="Times New Roman" w:cs="Times New Roman"/>
          <w:sz w:val="24"/>
          <w:szCs w:val="24"/>
        </w:rPr>
      </w:pPr>
    </w:p>
    <w:p w14:paraId="7B9324B6" w14:textId="77777777" w:rsidR="00002FC4" w:rsidRDefault="00002FC4" w:rsidP="00002FC4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56F4530D" w14:textId="77777777" w:rsidR="00002FC4" w:rsidRDefault="00002FC4" w:rsidP="00002FC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Westmoreland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64005393" w14:textId="0E4EDDE6" w:rsidR="00002FC4" w:rsidRDefault="00002FC4" w:rsidP="00002F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568147BA" w14:textId="77777777" w:rsidR="00D203BC" w:rsidRDefault="00D203BC" w:rsidP="00D203B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Westmoreland the tax of a fifteenth and a tenth granted to the King at the last Parliament.</w:t>
      </w:r>
    </w:p>
    <w:p w14:paraId="02A38711" w14:textId="513B9F14" w:rsidR="00D203BC" w:rsidRDefault="00D203BC" w:rsidP="00002F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186F15B8" w14:textId="77777777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Oct.1409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1405-13 p.159)</w:t>
      </w:r>
    </w:p>
    <w:p w14:paraId="78A0E644" w14:textId="77777777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</w:p>
    <w:p w14:paraId="4FAEC845" w14:textId="77777777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</w:p>
    <w:p w14:paraId="7F45EBC9" w14:textId="6AAE5A26" w:rsidR="003F409E" w:rsidRDefault="003F409E" w:rsidP="003F4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2021</w:t>
      </w:r>
    </w:p>
    <w:p w14:paraId="683F0FE1" w14:textId="43858796" w:rsidR="00002FC4" w:rsidRDefault="00002FC4" w:rsidP="003F4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p w14:paraId="631F355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1073" w14:textId="77777777" w:rsidR="00960790" w:rsidRDefault="00960790" w:rsidP="009139A6">
      <w:r>
        <w:separator/>
      </w:r>
    </w:p>
  </w:endnote>
  <w:endnote w:type="continuationSeparator" w:id="0">
    <w:p w14:paraId="71AC0B57" w14:textId="77777777" w:rsidR="00960790" w:rsidRDefault="00960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D7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D2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55F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15C4E" w14:textId="77777777" w:rsidR="00960790" w:rsidRDefault="00960790" w:rsidP="009139A6">
      <w:r>
        <w:separator/>
      </w:r>
    </w:p>
  </w:footnote>
  <w:footnote w:type="continuationSeparator" w:id="0">
    <w:p w14:paraId="29FA2F50" w14:textId="77777777" w:rsidR="00960790" w:rsidRDefault="00960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94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962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DD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9E"/>
    <w:rsid w:val="00002FC4"/>
    <w:rsid w:val="000666E0"/>
    <w:rsid w:val="002510B7"/>
    <w:rsid w:val="003F409E"/>
    <w:rsid w:val="005C130B"/>
    <w:rsid w:val="00826F5C"/>
    <w:rsid w:val="009139A6"/>
    <w:rsid w:val="009448BB"/>
    <w:rsid w:val="00960790"/>
    <w:rsid w:val="00A3176C"/>
    <w:rsid w:val="00AE65F8"/>
    <w:rsid w:val="00BA00AB"/>
    <w:rsid w:val="00CB4ED9"/>
    <w:rsid w:val="00D203BC"/>
    <w:rsid w:val="00E2177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A79D3"/>
  <w15:chartTrackingRefBased/>
  <w15:docId w15:val="{EB6D1222-52AD-4BFE-BC1D-1C2735D0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09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2021-10-05T19:08:00Z</dcterms:created>
  <dcterms:modified xsi:type="dcterms:W3CDTF">2022-02-20T20:30:00Z</dcterms:modified>
</cp:coreProperties>
</file>