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AD4" w:rsidRDefault="00D56AD4" w:rsidP="00D56A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MUSGRAVE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</w:t>
      </w:r>
      <w:r w:rsidR="00A4470F">
        <w:rPr>
          <w:rFonts w:ascii="Times New Roman" w:hAnsi="Times New Roman" w:cs="Times New Roman"/>
          <w:sz w:val="24"/>
          <w:szCs w:val="24"/>
        </w:rPr>
        <w:t>-4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56AD4" w:rsidRDefault="00D56AD4" w:rsidP="00D56A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AD4" w:rsidRDefault="00D56AD4" w:rsidP="00D56A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AD4" w:rsidRPr="00A4470F" w:rsidRDefault="00D56AD4" w:rsidP="00A447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470F">
        <w:rPr>
          <w:rFonts w:ascii="Times New Roman" w:hAnsi="Times New Roman" w:cs="Times New Roman"/>
          <w:sz w:val="24"/>
          <w:szCs w:val="24"/>
        </w:rPr>
        <w:t>10 Dec.1432</w:t>
      </w:r>
      <w:r w:rsidRPr="00A4470F"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Newcastle-upon-Tyne</w:t>
      </w:r>
    </w:p>
    <w:p w:rsidR="00D56AD4" w:rsidRPr="00A4470F" w:rsidRDefault="00D56AD4" w:rsidP="00A447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470F">
        <w:rPr>
          <w:rFonts w:ascii="Times New Roman" w:hAnsi="Times New Roman" w:cs="Times New Roman"/>
          <w:sz w:val="24"/>
          <w:szCs w:val="24"/>
        </w:rPr>
        <w:tab/>
      </w:r>
      <w:r w:rsidRPr="00A4470F">
        <w:rPr>
          <w:rFonts w:ascii="Times New Roman" w:hAnsi="Times New Roman" w:cs="Times New Roman"/>
          <w:sz w:val="24"/>
          <w:szCs w:val="24"/>
        </w:rPr>
        <w:tab/>
        <w:t>Castle into the lands of the late Sir Henry Percy of Athol(q.v.).</w:t>
      </w:r>
    </w:p>
    <w:p w:rsidR="00D56AD4" w:rsidRPr="00A4470F" w:rsidRDefault="00D56AD4" w:rsidP="00A447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470F">
        <w:rPr>
          <w:rFonts w:ascii="Times New Roman" w:hAnsi="Times New Roman" w:cs="Times New Roman"/>
          <w:sz w:val="24"/>
          <w:szCs w:val="24"/>
        </w:rPr>
        <w:tab/>
      </w:r>
      <w:r w:rsidRPr="00A4470F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4470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A4470F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A4470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A4470F">
        <w:rPr>
          <w:rFonts w:ascii="Times New Roman" w:hAnsi="Times New Roman" w:cs="Times New Roman"/>
          <w:sz w:val="24"/>
          <w:szCs w:val="24"/>
        </w:rPr>
        <w:t xml:space="preserve"> 24-61b)</w:t>
      </w:r>
    </w:p>
    <w:p w:rsidR="00A4470F" w:rsidRPr="00A4470F" w:rsidRDefault="00A4470F" w:rsidP="00A447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470F">
        <w:rPr>
          <w:rFonts w:ascii="Times New Roman" w:hAnsi="Times New Roman" w:cs="Times New Roman"/>
          <w:sz w:val="24"/>
          <w:szCs w:val="24"/>
        </w:rPr>
        <w:t xml:space="preserve">  3 Nov.1434</w:t>
      </w:r>
      <w:r w:rsidRPr="00A4470F"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</w:t>
      </w:r>
    </w:p>
    <w:p w:rsidR="00A4470F" w:rsidRPr="00A4470F" w:rsidRDefault="00A4470F" w:rsidP="00A447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470F">
        <w:rPr>
          <w:rFonts w:ascii="Times New Roman" w:hAnsi="Times New Roman" w:cs="Times New Roman"/>
          <w:sz w:val="24"/>
          <w:szCs w:val="24"/>
        </w:rPr>
        <w:tab/>
      </w:r>
      <w:r w:rsidRPr="00A4470F">
        <w:rPr>
          <w:rFonts w:ascii="Times New Roman" w:hAnsi="Times New Roman" w:cs="Times New Roman"/>
          <w:sz w:val="24"/>
          <w:szCs w:val="24"/>
        </w:rPr>
        <w:tab/>
        <w:t xml:space="preserve">Tyne Castle into lands of the late Joan </w:t>
      </w:r>
      <w:proofErr w:type="spellStart"/>
      <w:r w:rsidRPr="00A4470F">
        <w:rPr>
          <w:rFonts w:ascii="Times New Roman" w:hAnsi="Times New Roman" w:cs="Times New Roman"/>
          <w:sz w:val="24"/>
          <w:szCs w:val="24"/>
        </w:rPr>
        <w:t>Brounflete</w:t>
      </w:r>
      <w:proofErr w:type="spellEnd"/>
      <w:r w:rsidRPr="00A4470F">
        <w:rPr>
          <w:rFonts w:ascii="Times New Roman" w:hAnsi="Times New Roman" w:cs="Times New Roman"/>
          <w:sz w:val="24"/>
          <w:szCs w:val="24"/>
        </w:rPr>
        <w:t>(q.v.).</w:t>
      </w:r>
    </w:p>
    <w:p w:rsidR="00A4470F" w:rsidRPr="00A4470F" w:rsidRDefault="00A4470F" w:rsidP="00A447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470F">
        <w:rPr>
          <w:rFonts w:ascii="Times New Roman" w:hAnsi="Times New Roman" w:cs="Times New Roman"/>
          <w:sz w:val="24"/>
          <w:szCs w:val="24"/>
        </w:rPr>
        <w:tab/>
      </w:r>
      <w:r w:rsidRPr="00A4470F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A4470F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A447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70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A4470F">
        <w:rPr>
          <w:rFonts w:ascii="Times New Roman" w:hAnsi="Times New Roman" w:cs="Times New Roman"/>
          <w:sz w:val="24"/>
          <w:szCs w:val="24"/>
        </w:rPr>
        <w:t xml:space="preserve"> 24-256)</w:t>
      </w:r>
    </w:p>
    <w:p w:rsidR="00D56AD4" w:rsidRDefault="00D56AD4" w:rsidP="00D56A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AD4" w:rsidRDefault="00D56AD4" w:rsidP="00D56A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AD4" w:rsidRDefault="00D56AD4" w:rsidP="00D56A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A4470F" w:rsidRDefault="00A4470F" w:rsidP="00D56A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2017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AD4" w:rsidRDefault="00D56AD4" w:rsidP="00564E3C">
      <w:pPr>
        <w:spacing w:after="0" w:line="240" w:lineRule="auto"/>
      </w:pPr>
      <w:r>
        <w:separator/>
      </w:r>
    </w:p>
  </w:endnote>
  <w:endnote w:type="continuationSeparator" w:id="0">
    <w:p w:rsidR="00D56AD4" w:rsidRDefault="00D56A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4470F">
      <w:rPr>
        <w:rFonts w:ascii="Times New Roman" w:hAnsi="Times New Roman" w:cs="Times New Roman"/>
        <w:noProof/>
        <w:sz w:val="24"/>
        <w:szCs w:val="24"/>
      </w:rPr>
      <w:t>19 May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AD4" w:rsidRDefault="00D56AD4" w:rsidP="00564E3C">
      <w:pPr>
        <w:spacing w:after="0" w:line="240" w:lineRule="auto"/>
      </w:pPr>
      <w:r>
        <w:separator/>
      </w:r>
    </w:p>
  </w:footnote>
  <w:footnote w:type="continuationSeparator" w:id="0">
    <w:p w:rsidR="00D56AD4" w:rsidRDefault="00D56A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D4"/>
    <w:rsid w:val="00372DC6"/>
    <w:rsid w:val="00564E3C"/>
    <w:rsid w:val="0064591D"/>
    <w:rsid w:val="00A4470F"/>
    <w:rsid w:val="00D56AD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2C9C4"/>
  <w15:chartTrackingRefBased/>
  <w15:docId w15:val="{11AE9729-7CBB-444F-A0D7-E6A05AA1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6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56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2016-01-06T19:43:00Z</dcterms:created>
  <dcterms:modified xsi:type="dcterms:W3CDTF">2017-05-19T07:34:00Z</dcterms:modified>
</cp:coreProperties>
</file>