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755" w:rsidRDefault="00CA2755" w:rsidP="00CA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MUSGRAVE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CA2755" w:rsidRDefault="00CA2755" w:rsidP="00CA2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2755" w:rsidRDefault="00CA2755" w:rsidP="00CA2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2755" w:rsidRDefault="00CA2755" w:rsidP="00CA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Mar.1422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Newcastle-upon-</w:t>
      </w:r>
    </w:p>
    <w:p w:rsidR="00CA2755" w:rsidRDefault="00CA2755" w:rsidP="00CA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Tyne 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Heyron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A2755" w:rsidRDefault="00CA2755" w:rsidP="00CA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21-407)</w:t>
      </w:r>
    </w:p>
    <w:p w:rsidR="00CA2755" w:rsidRDefault="00CA2755" w:rsidP="00CA2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2755" w:rsidRDefault="00CA2755" w:rsidP="00CA27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2755" w:rsidRPr="009058F0" w:rsidRDefault="00CA2755" w:rsidP="00CA27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June 2016</w:t>
      </w:r>
    </w:p>
    <w:p w:rsidR="006B2F86" w:rsidRPr="00CA2755" w:rsidRDefault="00CA275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CA27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755" w:rsidRDefault="00CA2755" w:rsidP="00E71FC3">
      <w:pPr>
        <w:spacing w:after="0" w:line="240" w:lineRule="auto"/>
      </w:pPr>
      <w:r>
        <w:separator/>
      </w:r>
    </w:p>
  </w:endnote>
  <w:endnote w:type="continuationSeparator" w:id="0">
    <w:p w:rsidR="00CA2755" w:rsidRDefault="00CA27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755" w:rsidRDefault="00CA2755" w:rsidP="00E71FC3">
      <w:pPr>
        <w:spacing w:after="0" w:line="240" w:lineRule="auto"/>
      </w:pPr>
      <w:r>
        <w:separator/>
      </w:r>
    </w:p>
  </w:footnote>
  <w:footnote w:type="continuationSeparator" w:id="0">
    <w:p w:rsidR="00CA2755" w:rsidRDefault="00CA27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755"/>
    <w:rsid w:val="00AB52E8"/>
    <w:rsid w:val="00B16D3F"/>
    <w:rsid w:val="00CA275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DF93A"/>
  <w15:chartTrackingRefBased/>
  <w15:docId w15:val="{8D78E549-76E3-4117-A736-EF1780A4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2016-06-14T20:22:00Z</dcterms:created>
  <dcterms:modified xsi:type="dcterms:W3CDTF">2016-06-14T20:22:00Z</dcterms:modified>
</cp:coreProperties>
</file>