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AB7AD4" w:rsidP="00E71FC3">
      <w:pPr>
        <w:pStyle w:val="NoSpacing"/>
      </w:pPr>
      <w:r>
        <w:rPr>
          <w:u w:val="single"/>
        </w:rPr>
        <w:t>Robert MUSGRAVE</w:t>
      </w:r>
      <w:r>
        <w:t xml:space="preserve">   </w:t>
      </w:r>
      <w:proofErr w:type="gramStart"/>
      <w:r>
        <w:t xml:space="preserve">   (</w:t>
      </w:r>
      <w:proofErr w:type="gramEnd"/>
      <w:r>
        <w:t>b.ca.1390)</w:t>
      </w:r>
    </w:p>
    <w:p w:rsidR="00AB7AD4" w:rsidRDefault="00AB7AD4" w:rsidP="00E71FC3">
      <w:pPr>
        <w:pStyle w:val="NoSpacing"/>
      </w:pPr>
    </w:p>
    <w:p w:rsidR="00AB7AD4" w:rsidRDefault="00AB7AD4" w:rsidP="00E71FC3">
      <w:pPr>
        <w:pStyle w:val="NoSpacing"/>
      </w:pPr>
    </w:p>
    <w:p w:rsidR="00AB7AD4" w:rsidRDefault="00AB7AD4" w:rsidP="00E71FC3">
      <w:pPr>
        <w:pStyle w:val="NoSpacing"/>
      </w:pPr>
      <w:r>
        <w:t>Son of John (de) Musgrave(q.v.).</w:t>
      </w:r>
    </w:p>
    <w:p w:rsidR="00AB7AD4" w:rsidRDefault="00AB7AD4" w:rsidP="00E71FC3">
      <w:pPr>
        <w:pStyle w:val="NoSpacing"/>
      </w:pPr>
      <w:r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21-419)</w:t>
      </w:r>
    </w:p>
    <w:p w:rsidR="00AB7AD4" w:rsidRDefault="00AB7AD4" w:rsidP="00E71FC3">
      <w:pPr>
        <w:pStyle w:val="NoSpacing"/>
      </w:pPr>
    </w:p>
    <w:p w:rsidR="00AB7AD4" w:rsidRDefault="00AB7AD4" w:rsidP="00E71FC3">
      <w:pPr>
        <w:pStyle w:val="NoSpacing"/>
      </w:pPr>
    </w:p>
    <w:p w:rsidR="00AB7AD4" w:rsidRDefault="00AB7AD4" w:rsidP="00E71FC3">
      <w:pPr>
        <w:pStyle w:val="NoSpacing"/>
      </w:pPr>
      <w:r>
        <w:t xml:space="preserve">  7 Dec.1420</w:t>
      </w:r>
      <w:r>
        <w:tab/>
        <w:t>His father died.   (ibid.)</w:t>
      </w:r>
    </w:p>
    <w:p w:rsidR="00AB7AD4" w:rsidRDefault="00AB7AD4" w:rsidP="00E71FC3">
      <w:pPr>
        <w:pStyle w:val="NoSpacing"/>
      </w:pPr>
    </w:p>
    <w:p w:rsidR="00AB7AD4" w:rsidRDefault="00AB7AD4" w:rsidP="00E71FC3">
      <w:pPr>
        <w:pStyle w:val="NoSpacing"/>
      </w:pPr>
    </w:p>
    <w:p w:rsidR="00AB7AD4" w:rsidRDefault="00AB7AD4" w:rsidP="00E71FC3">
      <w:pPr>
        <w:pStyle w:val="NoSpacing"/>
      </w:pPr>
      <w:r>
        <w:t>20 June 2016</w:t>
      </w:r>
    </w:p>
    <w:p w:rsidR="00AB7AD4" w:rsidRPr="00AB7AD4" w:rsidRDefault="00B03050" w:rsidP="00E71FC3">
      <w:pPr>
        <w:pStyle w:val="NoSpacing"/>
      </w:pPr>
      <w:r>
        <w:t xml:space="preserve"> </w:t>
      </w:r>
      <w:bookmarkStart w:id="0" w:name="_GoBack"/>
      <w:bookmarkEnd w:id="0"/>
    </w:p>
    <w:sectPr w:rsidR="00AB7AD4" w:rsidRPr="00AB7AD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7AD4" w:rsidRDefault="00AB7AD4" w:rsidP="00E71FC3">
      <w:pPr>
        <w:spacing w:after="0" w:line="240" w:lineRule="auto"/>
      </w:pPr>
      <w:r>
        <w:separator/>
      </w:r>
    </w:p>
  </w:endnote>
  <w:endnote w:type="continuationSeparator" w:id="0">
    <w:p w:rsidR="00AB7AD4" w:rsidRDefault="00AB7AD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7AD4" w:rsidRDefault="00AB7AD4" w:rsidP="00E71FC3">
      <w:pPr>
        <w:spacing w:after="0" w:line="240" w:lineRule="auto"/>
      </w:pPr>
      <w:r>
        <w:separator/>
      </w:r>
    </w:p>
  </w:footnote>
  <w:footnote w:type="continuationSeparator" w:id="0">
    <w:p w:rsidR="00AB7AD4" w:rsidRDefault="00AB7AD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AD4"/>
    <w:rsid w:val="001A7C09"/>
    <w:rsid w:val="00733BE7"/>
    <w:rsid w:val="00AB52E8"/>
    <w:rsid w:val="00AB7AD4"/>
    <w:rsid w:val="00B03050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298B5"/>
  <w15:chartTrackingRefBased/>
  <w15:docId w15:val="{27DFE066-22FD-47F3-B999-079118923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16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2016-06-20T18:42:00Z</dcterms:created>
  <dcterms:modified xsi:type="dcterms:W3CDTF">2016-06-20T18:58:00Z</dcterms:modified>
</cp:coreProperties>
</file>