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BF7" w:rsidRDefault="00987BF7" w:rsidP="00987BF7">
      <w:r>
        <w:rPr>
          <w:u w:val="single"/>
        </w:rPr>
        <w:t>Robert de MUSGRAVE (</w:t>
      </w:r>
      <w:proofErr w:type="gramStart"/>
      <w:r>
        <w:rPr>
          <w:u w:val="single"/>
        </w:rPr>
        <w:t>MUSGRAFE)</w:t>
      </w:r>
      <w:r>
        <w:t xml:space="preserve">   </w:t>
      </w:r>
      <w:proofErr w:type="gramEnd"/>
      <w:r>
        <w:t xml:space="preserve"> (fl.1408)</w:t>
      </w:r>
    </w:p>
    <w:p w:rsidR="00987BF7" w:rsidRDefault="00987BF7" w:rsidP="00987BF7">
      <w:r>
        <w:t>Chaplain.</w:t>
      </w:r>
    </w:p>
    <w:p w:rsidR="00987BF7" w:rsidRDefault="00987BF7" w:rsidP="00987BF7"/>
    <w:p w:rsidR="00987BF7" w:rsidRDefault="00987BF7" w:rsidP="00987BF7"/>
    <w:p w:rsidR="00987BF7" w:rsidRDefault="00987BF7" w:rsidP="00987BF7">
      <w:r>
        <w:t>27 Jun.1408</w:t>
      </w:r>
      <w:r>
        <w:tab/>
        <w:t>He and John Austyn, chaplain(q.v.), gave a tenement and 2 pieces of</w:t>
      </w:r>
    </w:p>
    <w:p w:rsidR="00987BF7" w:rsidRDefault="00987BF7" w:rsidP="00987BF7">
      <w:r>
        <w:tab/>
      </w:r>
      <w:r>
        <w:tab/>
        <w:t xml:space="preserve">empty land in </w:t>
      </w:r>
      <w:proofErr w:type="spellStart"/>
      <w:r>
        <w:t>Fishergate</w:t>
      </w:r>
      <w:proofErr w:type="spellEnd"/>
      <w:r>
        <w:t xml:space="preserve">, Carlisle, to Agnes de </w:t>
      </w:r>
      <w:proofErr w:type="spellStart"/>
      <w:r>
        <w:t>Carrothers</w:t>
      </w:r>
      <w:proofErr w:type="spellEnd"/>
      <w:r>
        <w:t>(q.v.).</w:t>
      </w:r>
    </w:p>
    <w:p w:rsidR="00987BF7" w:rsidRDefault="00987BF7" w:rsidP="00987BF7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 HC 2/7/5)</w:t>
      </w:r>
    </w:p>
    <w:p w:rsidR="00987BF7" w:rsidRDefault="00987BF7" w:rsidP="00987BF7"/>
    <w:p w:rsidR="00987BF7" w:rsidRDefault="00987BF7" w:rsidP="00987BF7"/>
    <w:p w:rsidR="00987BF7" w:rsidRDefault="00987BF7" w:rsidP="00987BF7"/>
    <w:p w:rsidR="00987BF7" w:rsidRDefault="00987BF7" w:rsidP="00987BF7">
      <w:r>
        <w:t>6 August 2016</w:t>
      </w:r>
    </w:p>
    <w:p w:rsidR="006B2F86" w:rsidRPr="00E71FC3" w:rsidRDefault="00987B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BF7" w:rsidRDefault="00987BF7" w:rsidP="00E71FC3">
      <w:r>
        <w:separator/>
      </w:r>
    </w:p>
  </w:endnote>
  <w:endnote w:type="continuationSeparator" w:id="0">
    <w:p w:rsidR="00987BF7" w:rsidRDefault="00987B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BF7" w:rsidRDefault="00987BF7" w:rsidP="00E71FC3">
      <w:r>
        <w:separator/>
      </w:r>
    </w:p>
  </w:footnote>
  <w:footnote w:type="continuationSeparator" w:id="0">
    <w:p w:rsidR="00987BF7" w:rsidRDefault="00987B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F7"/>
    <w:rsid w:val="001A7C09"/>
    <w:rsid w:val="00733BE7"/>
    <w:rsid w:val="00987BF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42061-FA2C-45BC-AAFF-89CB21B5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87B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2016-08-20T21:07:00Z</dcterms:created>
  <dcterms:modified xsi:type="dcterms:W3CDTF">2016-08-20T21:07:00Z</dcterms:modified>
</cp:coreProperties>
</file>