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A172A1" w14:textId="77777777" w:rsidR="00CE401D" w:rsidRDefault="00CE401D" w:rsidP="00CE40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MUSGRAVE, the elder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2DB77F4E" w14:textId="77777777" w:rsidR="00CE401D" w:rsidRDefault="00CE401D" w:rsidP="00CE401D">
      <w:pPr>
        <w:pStyle w:val="NoSpacing"/>
        <w:rPr>
          <w:rFonts w:cs="Times New Roman"/>
          <w:szCs w:val="24"/>
        </w:rPr>
      </w:pPr>
    </w:p>
    <w:p w14:paraId="739B8DA1" w14:textId="77777777" w:rsidR="00CE401D" w:rsidRDefault="00CE401D" w:rsidP="00CE401D">
      <w:pPr>
        <w:pStyle w:val="NoSpacing"/>
        <w:rPr>
          <w:rFonts w:cs="Times New Roman"/>
          <w:szCs w:val="24"/>
        </w:rPr>
      </w:pPr>
    </w:p>
    <w:p w14:paraId="31953F78" w14:textId="77777777" w:rsidR="00CE401D" w:rsidRDefault="00CE401D" w:rsidP="00CE40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Sep.1485</w:t>
      </w:r>
      <w:r>
        <w:rPr>
          <w:rFonts w:cs="Times New Roman"/>
          <w:szCs w:val="24"/>
        </w:rPr>
        <w:tab/>
        <w:t>He was on a commission of the peace for Westmoreland.</w:t>
      </w:r>
    </w:p>
    <w:p w14:paraId="45B09A50" w14:textId="77777777" w:rsidR="00CE401D" w:rsidRDefault="00CE401D" w:rsidP="00CE40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p.504)</w:t>
      </w:r>
    </w:p>
    <w:p w14:paraId="231CBFFD" w14:textId="77777777" w:rsidR="00CE401D" w:rsidRDefault="00CE401D" w:rsidP="00CE401D">
      <w:pPr>
        <w:pStyle w:val="NoSpacing"/>
        <w:rPr>
          <w:rFonts w:cs="Times New Roman"/>
          <w:szCs w:val="24"/>
        </w:rPr>
      </w:pPr>
    </w:p>
    <w:p w14:paraId="20FE06FB" w14:textId="77777777" w:rsidR="00CE401D" w:rsidRDefault="00CE401D" w:rsidP="00CE401D">
      <w:pPr>
        <w:pStyle w:val="NoSpacing"/>
        <w:rPr>
          <w:rFonts w:cs="Times New Roman"/>
          <w:szCs w:val="24"/>
        </w:rPr>
      </w:pPr>
    </w:p>
    <w:p w14:paraId="4C5E9C41" w14:textId="77777777" w:rsidR="00CE401D" w:rsidRDefault="00CE401D" w:rsidP="00CE40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September 2024</w:t>
      </w:r>
    </w:p>
    <w:p w14:paraId="396DA3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EAB07" w14:textId="77777777" w:rsidR="00CE401D" w:rsidRDefault="00CE401D" w:rsidP="009139A6">
      <w:r>
        <w:separator/>
      </w:r>
    </w:p>
  </w:endnote>
  <w:endnote w:type="continuationSeparator" w:id="0">
    <w:p w14:paraId="4192789C" w14:textId="77777777" w:rsidR="00CE401D" w:rsidRDefault="00CE40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A96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CB0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3CE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930B5" w14:textId="77777777" w:rsidR="00CE401D" w:rsidRDefault="00CE401D" w:rsidP="009139A6">
      <w:r>
        <w:separator/>
      </w:r>
    </w:p>
  </w:footnote>
  <w:footnote w:type="continuationSeparator" w:id="0">
    <w:p w14:paraId="0482C765" w14:textId="77777777" w:rsidR="00CE401D" w:rsidRDefault="00CE40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08C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21A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470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1D"/>
    <w:rsid w:val="000666E0"/>
    <w:rsid w:val="000F540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E401D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CA904"/>
  <w15:chartTrackingRefBased/>
  <w15:docId w15:val="{AC20D5E3-C237-4BA7-9365-5DDF98EB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2024-09-29T14:46:00Z</dcterms:created>
  <dcterms:modified xsi:type="dcterms:W3CDTF">2024-09-29T14:46:00Z</dcterms:modified>
</cp:coreProperties>
</file>