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B7FB7" w14:textId="156F52BA" w:rsidR="006B2F86" w:rsidRDefault="003D042F" w:rsidP="00E71FC3">
      <w:pPr>
        <w:pStyle w:val="NoSpacing"/>
      </w:pPr>
      <w:r>
        <w:rPr>
          <w:u w:val="single"/>
        </w:rPr>
        <w:t>Mary MUSGRAVE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14:paraId="6AC561D7" w14:textId="31475EC1" w:rsidR="003D042F" w:rsidRDefault="003D042F" w:rsidP="00E71FC3">
      <w:pPr>
        <w:pStyle w:val="NoSpacing"/>
      </w:pPr>
    </w:p>
    <w:p w14:paraId="1A0AF073" w14:textId="30B7398E" w:rsidR="003D042F" w:rsidRDefault="003D042F" w:rsidP="00E71FC3">
      <w:pPr>
        <w:pStyle w:val="NoSpacing"/>
      </w:pPr>
    </w:p>
    <w:p w14:paraId="0027C4E5" w14:textId="1E0138C1" w:rsidR="003D042F" w:rsidRDefault="003D042F" w:rsidP="00E71FC3">
      <w:pPr>
        <w:pStyle w:val="NoSpacing"/>
      </w:pPr>
      <w:r>
        <w:t>Daughter of Sir Richard Musgrave(</w:t>
      </w:r>
      <w:proofErr w:type="gramStart"/>
      <w:r>
        <w:t>d.1469)(</w:t>
      </w:r>
      <w:proofErr w:type="gramEnd"/>
      <w:r>
        <w:t xml:space="preserve">q.v.) and Elizabeth </w:t>
      </w:r>
      <w:proofErr w:type="spellStart"/>
      <w:r>
        <w:t>Bethom</w:t>
      </w:r>
      <w:proofErr w:type="spellEnd"/>
      <w:r>
        <w:t>(q.v.).   (I.G.I.)</w:t>
      </w:r>
    </w:p>
    <w:p w14:paraId="2FEAF7E4" w14:textId="5D1614C8" w:rsidR="003D042F" w:rsidRDefault="003D042F" w:rsidP="00E71FC3">
      <w:pPr>
        <w:pStyle w:val="NoSpacing"/>
      </w:pPr>
      <w:r>
        <w:t xml:space="preserve">= Thomas </w:t>
      </w:r>
      <w:proofErr w:type="spellStart"/>
      <w:r>
        <w:t>Warcop</w:t>
      </w:r>
      <w:proofErr w:type="spellEnd"/>
      <w:r>
        <w:t>.    (ibid.)</w:t>
      </w:r>
    </w:p>
    <w:p w14:paraId="33283332" w14:textId="2840C647" w:rsidR="003D042F" w:rsidRDefault="003D042F" w:rsidP="00E71FC3">
      <w:pPr>
        <w:pStyle w:val="NoSpacing"/>
      </w:pPr>
    </w:p>
    <w:p w14:paraId="580365B6" w14:textId="1561E1BE" w:rsidR="003D042F" w:rsidRDefault="003D042F" w:rsidP="00E71FC3">
      <w:pPr>
        <w:pStyle w:val="NoSpacing"/>
      </w:pPr>
    </w:p>
    <w:p w14:paraId="671DFBB4" w14:textId="2C10DE04" w:rsidR="003D042F" w:rsidRPr="003D042F" w:rsidRDefault="003D042F" w:rsidP="00E71FC3">
      <w:pPr>
        <w:pStyle w:val="NoSpacing"/>
      </w:pPr>
      <w:r>
        <w:t>19 April 2018</w:t>
      </w:r>
      <w:bookmarkStart w:id="0" w:name="_GoBack"/>
      <w:bookmarkEnd w:id="0"/>
    </w:p>
    <w:sectPr w:rsidR="003D042F" w:rsidRPr="003D04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DF72A" w14:textId="77777777" w:rsidR="003D042F" w:rsidRDefault="003D042F" w:rsidP="00E71FC3">
      <w:pPr>
        <w:spacing w:after="0" w:line="240" w:lineRule="auto"/>
      </w:pPr>
      <w:r>
        <w:separator/>
      </w:r>
    </w:p>
  </w:endnote>
  <w:endnote w:type="continuationSeparator" w:id="0">
    <w:p w14:paraId="11E4AA4A" w14:textId="77777777" w:rsidR="003D042F" w:rsidRDefault="003D04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2CE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F5E16" w14:textId="77777777" w:rsidR="003D042F" w:rsidRDefault="003D042F" w:rsidP="00E71FC3">
      <w:pPr>
        <w:spacing w:after="0" w:line="240" w:lineRule="auto"/>
      </w:pPr>
      <w:r>
        <w:separator/>
      </w:r>
    </w:p>
  </w:footnote>
  <w:footnote w:type="continuationSeparator" w:id="0">
    <w:p w14:paraId="69DBBCA8" w14:textId="77777777" w:rsidR="003D042F" w:rsidRDefault="003D04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2F"/>
    <w:rsid w:val="001A7C09"/>
    <w:rsid w:val="003D042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50CB1"/>
  <w15:chartTrackingRefBased/>
  <w15:docId w15:val="{959124B1-6C7C-4D45-9831-3418F4EA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2018-04-19T07:44:00Z</dcterms:created>
  <dcterms:modified xsi:type="dcterms:W3CDTF">2018-04-19T07:48:00Z</dcterms:modified>
</cp:coreProperties>
</file>