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F8C0C" w14:textId="77777777" w:rsidR="00AC480E" w:rsidRDefault="00AC480E" w:rsidP="00AC480E">
      <w:pPr>
        <w:pStyle w:val="NoSpacing"/>
      </w:pPr>
      <w:r>
        <w:rPr>
          <w:u w:val="single"/>
        </w:rPr>
        <w:t>Margaret MUSGRAVE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14:paraId="038C60DC" w14:textId="77777777" w:rsidR="00AC480E" w:rsidRDefault="00AC480E" w:rsidP="00AC480E">
      <w:pPr>
        <w:pStyle w:val="NoSpacing"/>
      </w:pPr>
    </w:p>
    <w:p w14:paraId="3B6C89C0" w14:textId="77777777" w:rsidR="00AC480E" w:rsidRDefault="00AC480E" w:rsidP="00AC480E">
      <w:pPr>
        <w:pStyle w:val="NoSpacing"/>
      </w:pPr>
    </w:p>
    <w:p w14:paraId="4DED5C92" w14:textId="40F4E0B6" w:rsidR="00AC480E" w:rsidRDefault="00AC480E" w:rsidP="00AC480E">
      <w:pPr>
        <w:pStyle w:val="NoSpacing"/>
      </w:pPr>
      <w:r>
        <w:t>Daughter of Sir Richard Musgrave(</w:t>
      </w:r>
      <w:proofErr w:type="gramStart"/>
      <w:r>
        <w:t>d.1469)(</w:t>
      </w:r>
      <w:proofErr w:type="gramEnd"/>
      <w:r>
        <w:t xml:space="preserve">q.v.) and Elizabeth </w:t>
      </w:r>
      <w:proofErr w:type="spellStart"/>
      <w:r>
        <w:t>Betham</w:t>
      </w:r>
      <w:proofErr w:type="spellEnd"/>
      <w:r>
        <w:t xml:space="preserve">(q.v.).  </w:t>
      </w:r>
    </w:p>
    <w:p w14:paraId="0D5D86DA" w14:textId="736DFD6E" w:rsidR="00AC480E" w:rsidRDefault="00AC480E" w:rsidP="00AC480E">
      <w:pPr>
        <w:pStyle w:val="NoSpacing"/>
      </w:pPr>
      <w:r>
        <w:t>(Peerage 1970 p.1928)</w:t>
      </w:r>
    </w:p>
    <w:p w14:paraId="2605345E" w14:textId="6052BBA7" w:rsidR="00AC480E" w:rsidRDefault="00AC480E" w:rsidP="00AC480E">
      <w:pPr>
        <w:pStyle w:val="NoSpacing"/>
      </w:pPr>
      <w:r>
        <w:t xml:space="preserve">= Thomas </w:t>
      </w:r>
      <w:r>
        <w:t>Elderton</w:t>
      </w:r>
      <w:bookmarkStart w:id="0" w:name="_GoBack"/>
      <w:bookmarkEnd w:id="0"/>
      <w:r>
        <w:t>.   (ibid.)</w:t>
      </w:r>
    </w:p>
    <w:p w14:paraId="30B6C022" w14:textId="77777777" w:rsidR="00AC480E" w:rsidRDefault="00AC480E" w:rsidP="00AC480E">
      <w:pPr>
        <w:pStyle w:val="NoSpacing"/>
      </w:pPr>
    </w:p>
    <w:p w14:paraId="6DF5A4DA" w14:textId="77777777" w:rsidR="00AC480E" w:rsidRDefault="00AC480E" w:rsidP="00AC480E">
      <w:pPr>
        <w:pStyle w:val="NoSpacing"/>
      </w:pPr>
    </w:p>
    <w:p w14:paraId="03C22A7F" w14:textId="77777777" w:rsidR="00AC480E" w:rsidRPr="00D74215" w:rsidRDefault="00AC480E" w:rsidP="00AC480E">
      <w:pPr>
        <w:pStyle w:val="NoSpacing"/>
      </w:pPr>
      <w:r>
        <w:t>19 April 2018</w:t>
      </w:r>
    </w:p>
    <w:p w14:paraId="100628B6" w14:textId="63851410" w:rsidR="006B2F86" w:rsidRPr="00AC480E" w:rsidRDefault="00AC480E" w:rsidP="00E71FC3">
      <w:pPr>
        <w:pStyle w:val="NoSpacing"/>
      </w:pPr>
    </w:p>
    <w:sectPr w:rsidR="006B2F86" w:rsidRPr="00AC48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6EF49" w14:textId="77777777" w:rsidR="00AC480E" w:rsidRDefault="00AC480E" w:rsidP="00E71FC3">
      <w:pPr>
        <w:spacing w:after="0" w:line="240" w:lineRule="auto"/>
      </w:pPr>
      <w:r>
        <w:separator/>
      </w:r>
    </w:p>
  </w:endnote>
  <w:endnote w:type="continuationSeparator" w:id="0">
    <w:p w14:paraId="475CD086" w14:textId="77777777" w:rsidR="00AC480E" w:rsidRDefault="00AC48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506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49154" w14:textId="77777777" w:rsidR="00AC480E" w:rsidRDefault="00AC480E" w:rsidP="00E71FC3">
      <w:pPr>
        <w:spacing w:after="0" w:line="240" w:lineRule="auto"/>
      </w:pPr>
      <w:r>
        <w:separator/>
      </w:r>
    </w:p>
  </w:footnote>
  <w:footnote w:type="continuationSeparator" w:id="0">
    <w:p w14:paraId="69066241" w14:textId="77777777" w:rsidR="00AC480E" w:rsidRDefault="00AC48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0E"/>
    <w:rsid w:val="001A7C09"/>
    <w:rsid w:val="00577BD5"/>
    <w:rsid w:val="00656CBA"/>
    <w:rsid w:val="006A1F77"/>
    <w:rsid w:val="00733BE7"/>
    <w:rsid w:val="00AB52E8"/>
    <w:rsid w:val="00AC480E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A4466"/>
  <w15:chartTrackingRefBased/>
  <w15:docId w15:val="{1CB03427-482A-4132-A900-F8678013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2018-04-19T15:02:00Z</dcterms:created>
  <dcterms:modified xsi:type="dcterms:W3CDTF">2018-04-19T15:04:00Z</dcterms:modified>
</cp:coreProperties>
</file>