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F8A13" w14:textId="511FD534" w:rsidR="006B2F86" w:rsidRDefault="00B77CA2" w:rsidP="00E71FC3">
      <w:pPr>
        <w:pStyle w:val="NoSpacing"/>
      </w:pPr>
      <w:r>
        <w:rPr>
          <w:u w:val="single"/>
        </w:rPr>
        <w:t>Elizabeth MUSGRAVE</w:t>
      </w:r>
      <w:r>
        <w:t xml:space="preserve">    </w:t>
      </w:r>
      <w:proofErr w:type="gramStart"/>
      <w:r>
        <w:t xml:space="preserve">   (</w:t>
      </w:r>
      <w:proofErr w:type="gramEnd"/>
      <w:r>
        <w:t>fl.1450)</w:t>
      </w:r>
    </w:p>
    <w:p w14:paraId="4D43074D" w14:textId="1F7C05E4" w:rsidR="00B77CA2" w:rsidRDefault="00B77CA2" w:rsidP="00E71FC3">
      <w:pPr>
        <w:pStyle w:val="NoSpacing"/>
      </w:pPr>
    </w:p>
    <w:p w14:paraId="73FACB66" w14:textId="775A0482" w:rsidR="00B77CA2" w:rsidRDefault="00B77CA2" w:rsidP="00E71FC3">
      <w:pPr>
        <w:pStyle w:val="NoSpacing"/>
      </w:pPr>
    </w:p>
    <w:p w14:paraId="536BE430" w14:textId="1D295DF5" w:rsidR="00B77CA2" w:rsidRDefault="00B77CA2" w:rsidP="00E71FC3">
      <w:pPr>
        <w:pStyle w:val="NoSpacing"/>
      </w:pPr>
      <w:r>
        <w:t>Daughter of Sir Richard Musgrave(</w:t>
      </w:r>
      <w:proofErr w:type="gramStart"/>
      <w:r>
        <w:t>d.1469)(</w:t>
      </w:r>
      <w:proofErr w:type="gramEnd"/>
      <w:r>
        <w:t xml:space="preserve">q.v.) and Elizabeth </w:t>
      </w:r>
      <w:proofErr w:type="spellStart"/>
      <w:r>
        <w:t>Betham</w:t>
      </w:r>
      <w:proofErr w:type="spellEnd"/>
      <w:r>
        <w:t>.   (I.G.I.)</w:t>
      </w:r>
    </w:p>
    <w:p w14:paraId="5706495C" w14:textId="30E41148" w:rsidR="00B77CA2" w:rsidRDefault="00B77CA2" w:rsidP="00E71FC3">
      <w:pPr>
        <w:pStyle w:val="NoSpacing"/>
      </w:pPr>
      <w:r>
        <w:t>= Thomas Garth.   (ibid.)</w:t>
      </w:r>
    </w:p>
    <w:p w14:paraId="3877BD24" w14:textId="649FDA94" w:rsidR="00B77CA2" w:rsidRDefault="00B77CA2" w:rsidP="00E71FC3">
      <w:pPr>
        <w:pStyle w:val="NoSpacing"/>
      </w:pPr>
    </w:p>
    <w:p w14:paraId="63914B10" w14:textId="57F982D9" w:rsidR="00B77CA2" w:rsidRDefault="00B77CA2" w:rsidP="00E71FC3">
      <w:pPr>
        <w:pStyle w:val="NoSpacing"/>
      </w:pPr>
    </w:p>
    <w:p w14:paraId="1A1D971A" w14:textId="2FF6FC8C" w:rsidR="00B77CA2" w:rsidRPr="00B77CA2" w:rsidRDefault="00B77CA2" w:rsidP="00E71FC3">
      <w:pPr>
        <w:pStyle w:val="NoSpacing"/>
      </w:pPr>
      <w:r>
        <w:t>21 April 2018</w:t>
      </w:r>
      <w:bookmarkStart w:id="0" w:name="_GoBack"/>
      <w:bookmarkEnd w:id="0"/>
    </w:p>
    <w:sectPr w:rsidR="00B77CA2" w:rsidRPr="00B77C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5BB5D" w14:textId="77777777" w:rsidR="00B77CA2" w:rsidRDefault="00B77CA2" w:rsidP="00E71FC3">
      <w:pPr>
        <w:spacing w:after="0" w:line="240" w:lineRule="auto"/>
      </w:pPr>
      <w:r>
        <w:separator/>
      </w:r>
    </w:p>
  </w:endnote>
  <w:endnote w:type="continuationSeparator" w:id="0">
    <w:p w14:paraId="2DECCD2F" w14:textId="77777777" w:rsidR="00B77CA2" w:rsidRDefault="00B77C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455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0B4F9" w14:textId="77777777" w:rsidR="00B77CA2" w:rsidRDefault="00B77CA2" w:rsidP="00E71FC3">
      <w:pPr>
        <w:spacing w:after="0" w:line="240" w:lineRule="auto"/>
      </w:pPr>
      <w:r>
        <w:separator/>
      </w:r>
    </w:p>
  </w:footnote>
  <w:footnote w:type="continuationSeparator" w:id="0">
    <w:p w14:paraId="767E7A69" w14:textId="77777777" w:rsidR="00B77CA2" w:rsidRDefault="00B77C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A2"/>
    <w:rsid w:val="001A7C09"/>
    <w:rsid w:val="00577BD5"/>
    <w:rsid w:val="00656CBA"/>
    <w:rsid w:val="006A1F77"/>
    <w:rsid w:val="00733BE7"/>
    <w:rsid w:val="00AB52E8"/>
    <w:rsid w:val="00B16D3F"/>
    <w:rsid w:val="00B77CA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07119"/>
  <w15:chartTrackingRefBased/>
  <w15:docId w15:val="{84682DED-93D3-4FC0-B36B-AE62B539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2018-04-21T19:43:00Z</dcterms:created>
  <dcterms:modified xsi:type="dcterms:W3CDTF">2018-04-21T19:45:00Z</dcterms:modified>
</cp:coreProperties>
</file>