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3C0F8" w14:textId="77777777" w:rsidR="00585FFB" w:rsidRDefault="00585FFB" w:rsidP="00585FFB">
      <w:pPr>
        <w:pStyle w:val="NoSpacing"/>
      </w:pPr>
      <w:r w:rsidRPr="00585FFB">
        <w:rPr>
          <w:u w:val="single"/>
        </w:rPr>
        <w:t>Edward MUSGRAVE</w:t>
      </w:r>
      <w:r>
        <w:t xml:space="preserve">    </w:t>
      </w:r>
      <w:proofErr w:type="gramStart"/>
      <w:r>
        <w:t xml:space="preserve">   (</w:t>
      </w:r>
      <w:proofErr w:type="gramEnd"/>
      <w:r>
        <w:t>fl.1496)</w:t>
      </w:r>
    </w:p>
    <w:p w14:paraId="483EC249" w14:textId="77777777" w:rsidR="00585FFB" w:rsidRDefault="00585FFB" w:rsidP="00585FFB">
      <w:pPr>
        <w:pStyle w:val="NoSpacing"/>
      </w:pPr>
      <w:r>
        <w:t xml:space="preserve">of </w:t>
      </w:r>
      <w:proofErr w:type="spellStart"/>
      <w:r>
        <w:t>Kirkby</w:t>
      </w:r>
      <w:proofErr w:type="spellEnd"/>
      <w:r>
        <w:t xml:space="preserve"> Stephen.</w:t>
      </w:r>
    </w:p>
    <w:p w14:paraId="2AB03C58" w14:textId="77777777" w:rsidR="00585FFB" w:rsidRDefault="00585FFB" w:rsidP="00585FFB">
      <w:pPr>
        <w:pStyle w:val="NoSpacing"/>
      </w:pPr>
    </w:p>
    <w:p w14:paraId="4607BCEE" w14:textId="77777777" w:rsidR="00585FFB" w:rsidRDefault="00585FFB" w:rsidP="00585FFB">
      <w:pPr>
        <w:pStyle w:val="NoSpacing"/>
      </w:pPr>
    </w:p>
    <w:p w14:paraId="31E7E2CF" w14:textId="77777777" w:rsidR="00585FFB" w:rsidRDefault="00585FFB" w:rsidP="00585FFB">
      <w:pPr>
        <w:pStyle w:val="NoSpacing"/>
      </w:pPr>
      <w:r>
        <w:t>27 Oct.1496</w:t>
      </w:r>
      <w:r>
        <w:tab/>
        <w:t>Ralph Fawcett(q.v.) was licensed to solemnize his marriage to Jane</w:t>
      </w:r>
    </w:p>
    <w:p w14:paraId="27F4EBB4" w14:textId="77777777" w:rsidR="00585FFB" w:rsidRDefault="00585FFB" w:rsidP="00585FFB">
      <w:pPr>
        <w:pStyle w:val="NoSpacing"/>
      </w:pPr>
      <w:r>
        <w:tab/>
      </w:r>
      <w:r>
        <w:tab/>
      </w:r>
      <w:proofErr w:type="spellStart"/>
      <w:r>
        <w:t>Warde</w:t>
      </w:r>
      <w:proofErr w:type="spellEnd"/>
      <w:r>
        <w:t>(q.v.).</w:t>
      </w:r>
    </w:p>
    <w:p w14:paraId="7A031D52" w14:textId="77777777" w:rsidR="00585FFB" w:rsidRDefault="00585FFB" w:rsidP="00585FFB">
      <w:pPr>
        <w:pStyle w:val="NoSpacing"/>
        <w:ind w:left="1440"/>
      </w:pPr>
      <w:r w:rsidRPr="00771D70">
        <w:t xml:space="preserve">(“The Register of Thomas </w:t>
      </w:r>
      <w:proofErr w:type="spellStart"/>
      <w:r w:rsidRPr="00771D70">
        <w:t>Rotherham</w:t>
      </w:r>
      <w:proofErr w:type="spellEnd"/>
      <w:r w:rsidRPr="00771D70">
        <w:t xml:space="preserve">, Archbishop of York 1480-1500 vol.1” ed. Eric </w:t>
      </w:r>
      <w:proofErr w:type="spellStart"/>
      <w:proofErr w:type="gramStart"/>
      <w:r w:rsidRPr="00771D70">
        <w:t>E.Barker</w:t>
      </w:r>
      <w:proofErr w:type="spellEnd"/>
      <w:proofErr w:type="gramEnd"/>
      <w:r w:rsidRPr="00771D70">
        <w:t>, pub. The Canterbury and York Society, 1974, p.9</w:t>
      </w:r>
      <w:r>
        <w:t>1</w:t>
      </w:r>
      <w:r w:rsidRPr="00771D70">
        <w:t>)</w:t>
      </w:r>
    </w:p>
    <w:p w14:paraId="6488D72F" w14:textId="77777777" w:rsidR="00585FFB" w:rsidRDefault="00585FFB" w:rsidP="00585FFB">
      <w:pPr>
        <w:pStyle w:val="NoSpacing"/>
      </w:pPr>
    </w:p>
    <w:p w14:paraId="70B424C6" w14:textId="77777777" w:rsidR="00585FFB" w:rsidRDefault="00585FFB" w:rsidP="00585FFB">
      <w:pPr>
        <w:pStyle w:val="NoSpacing"/>
      </w:pPr>
    </w:p>
    <w:p w14:paraId="49F3C60D" w14:textId="77777777" w:rsidR="00585FFB" w:rsidRDefault="00585FFB" w:rsidP="00585FFB">
      <w:pPr>
        <w:pStyle w:val="NoSpacing"/>
      </w:pPr>
      <w:r>
        <w:t>25 October 2022</w:t>
      </w:r>
    </w:p>
    <w:p w14:paraId="17BCB05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E7D1C" w14:textId="77777777" w:rsidR="00585FFB" w:rsidRDefault="00585FFB" w:rsidP="009139A6">
      <w:r>
        <w:separator/>
      </w:r>
    </w:p>
  </w:endnote>
  <w:endnote w:type="continuationSeparator" w:id="0">
    <w:p w14:paraId="4C4A9734" w14:textId="77777777" w:rsidR="00585FFB" w:rsidRDefault="00585F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ADFF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3CA4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B6F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61B7D" w14:textId="77777777" w:rsidR="00585FFB" w:rsidRDefault="00585FFB" w:rsidP="009139A6">
      <w:r>
        <w:separator/>
      </w:r>
    </w:p>
  </w:footnote>
  <w:footnote w:type="continuationSeparator" w:id="0">
    <w:p w14:paraId="43C77138" w14:textId="77777777" w:rsidR="00585FFB" w:rsidRDefault="00585F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DA5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893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F200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FFB"/>
    <w:rsid w:val="000666E0"/>
    <w:rsid w:val="002510B7"/>
    <w:rsid w:val="00585FF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DF632"/>
  <w15:chartTrackingRefBased/>
  <w15:docId w15:val="{5EC8C634-349E-47CD-A7A0-92A4A09DA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2023-01-15T21:27:00Z</dcterms:created>
  <dcterms:modified xsi:type="dcterms:W3CDTF">2023-01-15T21:28:00Z</dcterms:modified>
</cp:coreProperties>
</file>