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A74B4" w14:textId="77777777" w:rsidR="00585225" w:rsidRDefault="00585225" w:rsidP="00585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MUSGRAUS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06BCC25" w14:textId="77777777" w:rsidR="00585225" w:rsidRDefault="00585225" w:rsidP="00585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838E77" w14:textId="77777777" w:rsidR="00585225" w:rsidRDefault="00585225" w:rsidP="00585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FD6224" w14:textId="77777777" w:rsidR="00585225" w:rsidRDefault="00585225" w:rsidP="00585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Alnwick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</w:t>
      </w:r>
    </w:p>
    <w:p w14:paraId="02AAE31D" w14:textId="77777777" w:rsidR="00585225" w:rsidRDefault="00585225" w:rsidP="00585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Roger Thornton(q.v.).</w:t>
      </w:r>
    </w:p>
    <w:p w14:paraId="70D76F74" w14:textId="77777777" w:rsidR="00585225" w:rsidRDefault="00585225" w:rsidP="00585225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DB9D85" w14:textId="77777777" w:rsidR="00585225" w:rsidRDefault="00585225" w:rsidP="00585225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pp.31-2)</w:t>
      </w:r>
    </w:p>
    <w:p w14:paraId="6B36C2C4" w14:textId="77777777" w:rsidR="00585225" w:rsidRDefault="00585225" w:rsidP="0058522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EDAD609" w14:textId="77777777" w:rsidR="00585225" w:rsidRDefault="00585225" w:rsidP="0058522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C51E26D" w14:textId="77777777" w:rsidR="00585225" w:rsidRDefault="00585225" w:rsidP="0058522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March 2022</w:t>
      </w:r>
    </w:p>
    <w:p w14:paraId="4EC22D1F" w14:textId="0C682A32" w:rsidR="00BA00AB" w:rsidRPr="0058522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852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A67A8" w14:textId="77777777" w:rsidR="00585225" w:rsidRDefault="00585225" w:rsidP="009139A6">
      <w:r>
        <w:separator/>
      </w:r>
    </w:p>
  </w:endnote>
  <w:endnote w:type="continuationSeparator" w:id="0">
    <w:p w14:paraId="237765CF" w14:textId="77777777" w:rsidR="00585225" w:rsidRDefault="005852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DBE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202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4AC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9CBD2" w14:textId="77777777" w:rsidR="00585225" w:rsidRDefault="00585225" w:rsidP="009139A6">
      <w:r>
        <w:separator/>
      </w:r>
    </w:p>
  </w:footnote>
  <w:footnote w:type="continuationSeparator" w:id="0">
    <w:p w14:paraId="0A170D85" w14:textId="77777777" w:rsidR="00585225" w:rsidRDefault="005852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B2F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FA3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827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25"/>
    <w:rsid w:val="000666E0"/>
    <w:rsid w:val="002510B7"/>
    <w:rsid w:val="0058522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0D269"/>
  <w15:chartTrackingRefBased/>
  <w15:docId w15:val="{E92F6835-750C-4986-8DC2-F40B5019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2022-03-29T14:18:00Z</dcterms:created>
  <dcterms:modified xsi:type="dcterms:W3CDTF">2022-03-29T14:19:00Z</dcterms:modified>
</cp:coreProperties>
</file>