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0B8" w:rsidRDefault="001150B8" w:rsidP="001150B8">
      <w:pPr>
        <w:pStyle w:val="NoSpacing"/>
      </w:pPr>
      <w:r>
        <w:rPr>
          <w:u w:val="single"/>
        </w:rPr>
        <w:t>John MUSELE</w:t>
      </w:r>
      <w:r>
        <w:t xml:space="preserve">   </w:t>
      </w:r>
      <w:proofErr w:type="gramStart"/>
      <w:r>
        <w:t xml:space="preserve">   (</w:t>
      </w:r>
      <w:proofErr w:type="gramEnd"/>
      <w:r>
        <w:t>fl.1424)</w:t>
      </w:r>
    </w:p>
    <w:p w:rsidR="001150B8" w:rsidRDefault="001150B8" w:rsidP="001150B8">
      <w:pPr>
        <w:pStyle w:val="NoSpacing"/>
      </w:pPr>
    </w:p>
    <w:p w:rsidR="001150B8" w:rsidRDefault="001150B8" w:rsidP="001150B8">
      <w:pPr>
        <w:pStyle w:val="NoSpacing"/>
      </w:pPr>
    </w:p>
    <w:p w:rsidR="001150B8" w:rsidRDefault="001150B8" w:rsidP="001150B8">
      <w:pPr>
        <w:pStyle w:val="NoSpacing"/>
      </w:pPr>
      <w:r>
        <w:t>= Christine(q.v.).</w:t>
      </w:r>
    </w:p>
    <w:p w:rsidR="001150B8" w:rsidRDefault="001150B8" w:rsidP="001150B8">
      <w:pPr>
        <w:pStyle w:val="NoSpacing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22-255)</w:t>
      </w:r>
    </w:p>
    <w:p w:rsidR="001150B8" w:rsidRDefault="001150B8" w:rsidP="001150B8">
      <w:pPr>
        <w:pStyle w:val="NoSpacing"/>
      </w:pPr>
    </w:p>
    <w:p w:rsidR="001150B8" w:rsidRDefault="001150B8" w:rsidP="001150B8">
      <w:pPr>
        <w:pStyle w:val="NoSpacing"/>
      </w:pPr>
    </w:p>
    <w:p w:rsidR="001150B8" w:rsidRDefault="001150B8" w:rsidP="001150B8">
      <w:pPr>
        <w:pStyle w:val="NoSpacing"/>
      </w:pPr>
      <w:r>
        <w:t xml:space="preserve">  7 Aug.1424</w:t>
      </w:r>
      <w:r>
        <w:tab/>
        <w:t xml:space="preserve">They and Philip </w:t>
      </w:r>
      <w:proofErr w:type="spellStart"/>
      <w:r>
        <w:t>Asshe</w:t>
      </w:r>
      <w:proofErr w:type="spellEnd"/>
      <w:r>
        <w:t xml:space="preserve">(q.v.) held 5 </w:t>
      </w:r>
      <w:proofErr w:type="spellStart"/>
      <w:r>
        <w:t>messuages</w:t>
      </w:r>
      <w:proofErr w:type="spellEnd"/>
      <w:r>
        <w:t xml:space="preserve">, 80 acres of arable land, </w:t>
      </w:r>
    </w:p>
    <w:p w:rsidR="001150B8" w:rsidRDefault="001150B8" w:rsidP="001150B8">
      <w:pPr>
        <w:pStyle w:val="NoSpacing"/>
        <w:ind w:left="720" w:firstLine="720"/>
      </w:pPr>
      <w:r>
        <w:t>10 acres of wood and 10 acres of meadow in Hatfield, Hertfordshire.</w:t>
      </w:r>
    </w:p>
    <w:p w:rsidR="001150B8" w:rsidRDefault="001150B8" w:rsidP="001150B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22-255)</w:t>
      </w:r>
    </w:p>
    <w:p w:rsidR="001150B8" w:rsidRDefault="001150B8" w:rsidP="001150B8">
      <w:pPr>
        <w:pStyle w:val="NoSpacing"/>
      </w:pPr>
    </w:p>
    <w:p w:rsidR="001150B8" w:rsidRDefault="001150B8" w:rsidP="001150B8">
      <w:pPr>
        <w:pStyle w:val="NoSpacing"/>
      </w:pPr>
    </w:p>
    <w:p w:rsidR="001150B8" w:rsidRDefault="001150B8" w:rsidP="001150B8">
      <w:pPr>
        <w:pStyle w:val="NoSpacing"/>
      </w:pPr>
      <w:r>
        <w:t>10 October 2017</w:t>
      </w:r>
    </w:p>
    <w:p w:rsidR="006B2F86" w:rsidRPr="00E71FC3" w:rsidRDefault="001150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50B8" w:rsidRDefault="001150B8" w:rsidP="00E71FC3">
      <w:pPr>
        <w:spacing w:after="0" w:line="240" w:lineRule="auto"/>
      </w:pPr>
      <w:r>
        <w:separator/>
      </w:r>
    </w:p>
  </w:endnote>
  <w:endnote w:type="continuationSeparator" w:id="0">
    <w:p w:rsidR="001150B8" w:rsidRDefault="001150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50B8" w:rsidRDefault="001150B8" w:rsidP="00E71FC3">
      <w:pPr>
        <w:spacing w:after="0" w:line="240" w:lineRule="auto"/>
      </w:pPr>
      <w:r>
        <w:separator/>
      </w:r>
    </w:p>
  </w:footnote>
  <w:footnote w:type="continuationSeparator" w:id="0">
    <w:p w:rsidR="001150B8" w:rsidRDefault="001150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0B8"/>
    <w:rsid w:val="001150B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7FD154-E0D5-4244-AB33-D887F38AC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2017-10-10T20:56:00Z</dcterms:created>
  <dcterms:modified xsi:type="dcterms:W3CDTF">2017-10-10T20:57:00Z</dcterms:modified>
</cp:coreProperties>
</file>