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732" w:rsidRDefault="00120732" w:rsidP="001207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MURYMAN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20732" w:rsidRDefault="00120732" w:rsidP="001207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732" w:rsidRDefault="00120732" w:rsidP="001207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732" w:rsidRDefault="00120732" w:rsidP="001207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Penkridge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20732" w:rsidRDefault="00120732" w:rsidP="001207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Staffordshire,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20732" w:rsidRDefault="00120732" w:rsidP="001207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21-234)</w:t>
      </w:r>
    </w:p>
    <w:p w:rsidR="00120732" w:rsidRDefault="00120732" w:rsidP="001207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732" w:rsidRDefault="00120732" w:rsidP="001207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732" w:rsidRPr="000105C4" w:rsidRDefault="00120732" w:rsidP="001207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p w:rsidR="00DD5B8A" w:rsidRPr="00120732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1207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732" w:rsidRDefault="00120732" w:rsidP="00564E3C">
      <w:pPr>
        <w:spacing w:after="0" w:line="240" w:lineRule="auto"/>
      </w:pPr>
      <w:r>
        <w:separator/>
      </w:r>
    </w:p>
  </w:endnote>
  <w:endnote w:type="continuationSeparator" w:id="0">
    <w:p w:rsidR="00120732" w:rsidRDefault="0012073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20732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732" w:rsidRDefault="00120732" w:rsidP="00564E3C">
      <w:pPr>
        <w:spacing w:after="0" w:line="240" w:lineRule="auto"/>
      </w:pPr>
      <w:r>
        <w:separator/>
      </w:r>
    </w:p>
  </w:footnote>
  <w:footnote w:type="continuationSeparator" w:id="0">
    <w:p w:rsidR="00120732" w:rsidRDefault="0012073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32"/>
    <w:rsid w:val="0012073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3DB06"/>
  <w15:chartTrackingRefBased/>
  <w15:docId w15:val="{8DF3D804-20C5-4C57-A3A5-2D16E3F6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2016-02-09T19:27:00Z</dcterms:created>
  <dcterms:modified xsi:type="dcterms:W3CDTF">2016-02-09T19:29:00Z</dcterms:modified>
</cp:coreProperties>
</file>