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74466" w14:textId="77777777" w:rsidR="00961331" w:rsidRDefault="00961331" w:rsidP="009613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MURYETE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A37DEFD" w14:textId="77777777" w:rsidR="00961331" w:rsidRDefault="00961331" w:rsidP="00961331">
      <w:pPr>
        <w:rPr>
          <w:rFonts w:ascii="Times New Roman" w:hAnsi="Times New Roman" w:cs="Times New Roman"/>
        </w:rPr>
      </w:pPr>
    </w:p>
    <w:p w14:paraId="0C7252E6" w14:textId="77777777" w:rsidR="00961331" w:rsidRDefault="00961331" w:rsidP="00961331">
      <w:pPr>
        <w:rPr>
          <w:rFonts w:ascii="Times New Roman" w:hAnsi="Times New Roman" w:cs="Times New Roman"/>
        </w:rPr>
      </w:pPr>
    </w:p>
    <w:p w14:paraId="18E303DE" w14:textId="77777777" w:rsidR="00961331" w:rsidRDefault="00961331" w:rsidP="009613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14:paraId="58182BF8" w14:textId="77777777" w:rsidR="00961331" w:rsidRDefault="00961331" w:rsidP="009613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325BBE82" w14:textId="77777777" w:rsidR="00961331" w:rsidRDefault="00961331" w:rsidP="00961331">
      <w:pPr>
        <w:rPr>
          <w:rFonts w:ascii="Times New Roman" w:hAnsi="Times New Roman" w:cs="Times New Roman"/>
        </w:rPr>
      </w:pPr>
    </w:p>
    <w:p w14:paraId="04A84CE8" w14:textId="77777777" w:rsidR="00961331" w:rsidRDefault="00961331" w:rsidP="00961331">
      <w:pPr>
        <w:rPr>
          <w:rFonts w:ascii="Times New Roman" w:hAnsi="Times New Roman" w:cs="Times New Roman"/>
        </w:rPr>
      </w:pPr>
    </w:p>
    <w:p w14:paraId="479B254A" w14:textId="77777777" w:rsidR="00961331" w:rsidRDefault="00961331" w:rsidP="00961331">
      <w:pPr>
        <w:rPr>
          <w:rFonts w:ascii="Times New Roman" w:hAnsi="Times New Roman" w:cs="Times New Roman"/>
        </w:rPr>
      </w:pPr>
    </w:p>
    <w:p w14:paraId="25F26CE3" w14:textId="77777777" w:rsidR="00961331" w:rsidRDefault="00961331" w:rsidP="009613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concord against Walter </w:t>
      </w:r>
      <w:proofErr w:type="spellStart"/>
      <w:r>
        <w:rPr>
          <w:rFonts w:ascii="Times New Roman" w:hAnsi="Times New Roman" w:cs="Times New Roman"/>
        </w:rPr>
        <w:t>Mildmay</w:t>
      </w:r>
      <w:proofErr w:type="spellEnd"/>
      <w:r>
        <w:rPr>
          <w:rFonts w:ascii="Times New Roman" w:hAnsi="Times New Roman" w:cs="Times New Roman"/>
        </w:rPr>
        <w:t>(q.v.).</w:t>
      </w:r>
    </w:p>
    <w:p w14:paraId="6048149C" w14:textId="77777777" w:rsidR="00961331" w:rsidRDefault="00961331" w:rsidP="009613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84B7DD6" w14:textId="77777777" w:rsidR="00961331" w:rsidRDefault="00961331" w:rsidP="00961331">
      <w:pPr>
        <w:rPr>
          <w:rFonts w:ascii="Times New Roman" w:hAnsi="Times New Roman" w:cs="Times New Roman"/>
        </w:rPr>
      </w:pPr>
    </w:p>
    <w:p w14:paraId="13275A6E" w14:textId="77777777" w:rsidR="00961331" w:rsidRDefault="00961331" w:rsidP="00961331">
      <w:pPr>
        <w:rPr>
          <w:rFonts w:ascii="Times New Roman" w:hAnsi="Times New Roman" w:cs="Times New Roman"/>
        </w:rPr>
      </w:pPr>
    </w:p>
    <w:p w14:paraId="67C4DFB6" w14:textId="77777777" w:rsidR="00961331" w:rsidRDefault="00961331" w:rsidP="009613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2018</w:t>
      </w:r>
    </w:p>
    <w:p w14:paraId="799E54CB" w14:textId="77777777" w:rsidR="006B2F86" w:rsidRPr="00E71FC3" w:rsidRDefault="009613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B855F" w14:textId="77777777" w:rsidR="00961331" w:rsidRDefault="00961331" w:rsidP="00E71FC3">
      <w:r>
        <w:separator/>
      </w:r>
    </w:p>
  </w:endnote>
  <w:endnote w:type="continuationSeparator" w:id="0">
    <w:p w14:paraId="36558798" w14:textId="77777777" w:rsidR="00961331" w:rsidRDefault="009613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91A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7DF50" w14:textId="77777777" w:rsidR="00961331" w:rsidRDefault="00961331" w:rsidP="00E71FC3">
      <w:r>
        <w:separator/>
      </w:r>
    </w:p>
  </w:footnote>
  <w:footnote w:type="continuationSeparator" w:id="0">
    <w:p w14:paraId="2F9665D0" w14:textId="77777777" w:rsidR="00961331" w:rsidRDefault="009613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31"/>
    <w:rsid w:val="001A7C09"/>
    <w:rsid w:val="00577BD5"/>
    <w:rsid w:val="00656CBA"/>
    <w:rsid w:val="006A1F77"/>
    <w:rsid w:val="00733BE7"/>
    <w:rsid w:val="0096133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92041"/>
  <w15:chartTrackingRefBased/>
  <w15:docId w15:val="{63CAED5B-0B89-4A07-B5E3-91EADADE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13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2018-07-27T20:11:00Z</dcterms:created>
  <dcterms:modified xsi:type="dcterms:W3CDTF">2018-07-27T20:12:00Z</dcterms:modified>
</cp:coreProperties>
</file>