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MURYELL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Leicester into the </w:t>
      </w: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Seyntcler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21-381)</w:t>
      </w: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63F94" w:rsidRDefault="00763F94" w:rsidP="0076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2016</w:t>
      </w:r>
      <w:bookmarkStart w:id="0" w:name="_GoBack"/>
      <w:bookmarkEnd w:id="0"/>
    </w:p>
    <w:sectPr w:rsidR="006B2F86" w:rsidRPr="00763F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F94" w:rsidRDefault="00763F94" w:rsidP="00E71FC3">
      <w:pPr>
        <w:spacing w:after="0" w:line="240" w:lineRule="auto"/>
      </w:pPr>
      <w:r>
        <w:separator/>
      </w:r>
    </w:p>
  </w:endnote>
  <w:endnote w:type="continuationSeparator" w:id="0">
    <w:p w:rsidR="00763F94" w:rsidRDefault="00763F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F94" w:rsidRDefault="00763F94" w:rsidP="00E71FC3">
      <w:pPr>
        <w:spacing w:after="0" w:line="240" w:lineRule="auto"/>
      </w:pPr>
      <w:r>
        <w:separator/>
      </w:r>
    </w:p>
  </w:footnote>
  <w:footnote w:type="continuationSeparator" w:id="0">
    <w:p w:rsidR="00763F94" w:rsidRDefault="00763F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F94"/>
    <w:rsid w:val="00763F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49AE"/>
  <w15:chartTrackingRefBased/>
  <w15:docId w15:val="{1D3A9FE7-76CE-4F6B-A10A-BD60DAB1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2016-04-27T15:52:00Z</dcterms:created>
  <dcterms:modified xsi:type="dcterms:W3CDTF">2016-04-27T15:52:00Z</dcterms:modified>
</cp:coreProperties>
</file>