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33931" w14:textId="77777777" w:rsidR="000D6494" w:rsidRDefault="000D6494" w:rsidP="000D64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MURYE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15D5D63C" w14:textId="77777777" w:rsidR="000D6494" w:rsidRDefault="000D6494" w:rsidP="000D64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886F92" w14:textId="77777777" w:rsidR="000D6494" w:rsidRDefault="000D6494" w:rsidP="000D64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2D2195" w14:textId="77777777" w:rsidR="000D6494" w:rsidRDefault="000D6494" w:rsidP="000D64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Aug.1400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Chipping Norton,</w:t>
      </w:r>
    </w:p>
    <w:p w14:paraId="566E4065" w14:textId="77777777" w:rsidR="000D6494" w:rsidRDefault="000D6494" w:rsidP="000D64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 lands of the late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Sharehull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EA958C7" w14:textId="77777777" w:rsidR="000D6494" w:rsidRDefault="000D6494" w:rsidP="000D64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D3B6A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https://inquisitionspostmortem.ac.uk/view/inquisition/18-050/52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1BFAE53" w14:textId="77777777" w:rsidR="000D6494" w:rsidRDefault="000D6494" w:rsidP="000D64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8F6C6F" w14:textId="77777777" w:rsidR="000D6494" w:rsidRDefault="000D6494" w:rsidP="000D64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3FC6B4" w14:textId="77777777" w:rsidR="000D6494" w:rsidRPr="00964975" w:rsidRDefault="000D6494" w:rsidP="000D64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February 2022</w:t>
      </w:r>
    </w:p>
    <w:p w14:paraId="58797B84" w14:textId="57B69BD7" w:rsidR="00BA00AB" w:rsidRPr="000D649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D64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A36B9" w14:textId="77777777" w:rsidR="000D6494" w:rsidRDefault="000D6494" w:rsidP="009139A6">
      <w:r>
        <w:separator/>
      </w:r>
    </w:p>
  </w:endnote>
  <w:endnote w:type="continuationSeparator" w:id="0">
    <w:p w14:paraId="5855E44E" w14:textId="77777777" w:rsidR="000D6494" w:rsidRDefault="000D64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671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9C7A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BAB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454EA" w14:textId="77777777" w:rsidR="000D6494" w:rsidRDefault="000D6494" w:rsidP="009139A6">
      <w:r>
        <w:separator/>
      </w:r>
    </w:p>
  </w:footnote>
  <w:footnote w:type="continuationSeparator" w:id="0">
    <w:p w14:paraId="1BF39B40" w14:textId="77777777" w:rsidR="000D6494" w:rsidRDefault="000D64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DDB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5C4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D52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494"/>
    <w:rsid w:val="000666E0"/>
    <w:rsid w:val="000D649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D756B"/>
  <w15:chartTrackingRefBased/>
  <w15:docId w15:val="{6178B4C2-716C-493F-8BD7-268522ED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D64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50/5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2022-02-06T20:10:00Z</dcterms:created>
  <dcterms:modified xsi:type="dcterms:W3CDTF">2022-02-06T20:10:00Z</dcterms:modified>
</cp:coreProperties>
</file>