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9F8" w:rsidRPr="00E77870" w:rsidRDefault="00B559F8" w:rsidP="00B559F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Thomas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MURTON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B559F8" w:rsidRDefault="00B559F8" w:rsidP="00B559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Cordwainer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59F8" w:rsidRDefault="00B559F8" w:rsidP="00B559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59F8" w:rsidRDefault="00B559F8" w:rsidP="00B559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59F8" w:rsidRDefault="00B559F8" w:rsidP="00B559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559F8" w:rsidRDefault="00B559F8" w:rsidP="00B559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59F8" w:rsidRDefault="00B559F8" w:rsidP="00B559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59F8" w:rsidRDefault="00B559F8" w:rsidP="00B559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9F8" w:rsidRDefault="00B559F8" w:rsidP="00564E3C">
      <w:pPr>
        <w:spacing w:after="0" w:line="240" w:lineRule="auto"/>
      </w:pPr>
      <w:r>
        <w:separator/>
      </w:r>
    </w:p>
  </w:endnote>
  <w:endnote w:type="continuationSeparator" w:id="0">
    <w:p w:rsidR="00B559F8" w:rsidRDefault="00B559F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559F8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9F8" w:rsidRDefault="00B559F8" w:rsidP="00564E3C">
      <w:pPr>
        <w:spacing w:after="0" w:line="240" w:lineRule="auto"/>
      </w:pPr>
      <w:r>
        <w:separator/>
      </w:r>
    </w:p>
  </w:footnote>
  <w:footnote w:type="continuationSeparator" w:id="0">
    <w:p w:rsidR="00B559F8" w:rsidRDefault="00B559F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9F8"/>
    <w:rsid w:val="00372DC6"/>
    <w:rsid w:val="00564E3C"/>
    <w:rsid w:val="0064591D"/>
    <w:rsid w:val="00B559F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F0A213-F7E3-4079-A9FD-7F4F0771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2015-10-30T21:43:00Z</dcterms:created>
  <dcterms:modified xsi:type="dcterms:W3CDTF">2015-10-30T21:43:00Z</dcterms:modified>
</cp:coreProperties>
</file>