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D4E" w:rsidRPr="00630801" w:rsidRDefault="00153D4E" w:rsidP="00153D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  <w:u w:val="single"/>
        </w:rPr>
        <w:t>John MURTON</w:t>
      </w:r>
      <w:r w:rsidRPr="0063080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63080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30801">
        <w:rPr>
          <w:rFonts w:ascii="Times New Roman" w:hAnsi="Times New Roman" w:cs="Times New Roman"/>
          <w:sz w:val="24"/>
          <w:szCs w:val="24"/>
        </w:rPr>
        <w:t>fl.1462)</w:t>
      </w:r>
    </w:p>
    <w:p w:rsidR="00153D4E" w:rsidRPr="00630801" w:rsidRDefault="00153D4E" w:rsidP="00153D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>of Kent.</w:t>
      </w:r>
    </w:p>
    <w:p w:rsidR="00153D4E" w:rsidRPr="00630801" w:rsidRDefault="00153D4E" w:rsidP="00153D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D4E" w:rsidRPr="00630801" w:rsidRDefault="00153D4E" w:rsidP="00153D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D4E" w:rsidRPr="00630801" w:rsidRDefault="00153D4E" w:rsidP="00153D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ab/>
        <w:t>1462</w:t>
      </w:r>
      <w:r w:rsidRPr="00630801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63080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630801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153D4E" w:rsidRPr="00630801" w:rsidRDefault="00153D4E" w:rsidP="00153D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D4E" w:rsidRPr="00630801" w:rsidRDefault="00153D4E" w:rsidP="00153D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D4E" w:rsidRPr="00630801" w:rsidRDefault="00153D4E" w:rsidP="00153D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153D4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D4E" w:rsidRDefault="00153D4E" w:rsidP="00E71FC3">
      <w:pPr>
        <w:spacing w:after="0" w:line="240" w:lineRule="auto"/>
      </w:pPr>
      <w:r>
        <w:separator/>
      </w:r>
    </w:p>
  </w:endnote>
  <w:endnote w:type="continuationSeparator" w:id="0">
    <w:p w:rsidR="00153D4E" w:rsidRDefault="00153D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D4E" w:rsidRDefault="00153D4E" w:rsidP="00E71FC3">
      <w:pPr>
        <w:spacing w:after="0" w:line="240" w:lineRule="auto"/>
      </w:pPr>
      <w:r>
        <w:separator/>
      </w:r>
    </w:p>
  </w:footnote>
  <w:footnote w:type="continuationSeparator" w:id="0">
    <w:p w:rsidR="00153D4E" w:rsidRDefault="00153D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D4E"/>
    <w:rsid w:val="00153D4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723252-94CD-4DD5-8D9E-DDE1C1AA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2016-03-26T17:10:00Z</dcterms:created>
  <dcterms:modified xsi:type="dcterms:W3CDTF">2016-03-26T17:10:00Z</dcterms:modified>
</cp:coreProperties>
</file>