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9764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MURTON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4306BF8E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74EF7789" w14:textId="77777777" w:rsidR="00AB0538" w:rsidRDefault="00AB0538" w:rsidP="00AB0538">
      <w:pPr>
        <w:pStyle w:val="NoSpacing"/>
        <w:rPr>
          <w:rFonts w:cs="Times New Roman"/>
          <w:szCs w:val="24"/>
        </w:rPr>
      </w:pPr>
    </w:p>
    <w:p w14:paraId="21C9B184" w14:textId="77777777" w:rsidR="00AB0538" w:rsidRDefault="00AB0538" w:rsidP="00AB0538">
      <w:pPr>
        <w:pStyle w:val="NoSpacing"/>
        <w:rPr>
          <w:rFonts w:cs="Times New Roman"/>
          <w:szCs w:val="24"/>
        </w:rPr>
      </w:pPr>
    </w:p>
    <w:p w14:paraId="51ABDA69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Oct.1478</w:t>
      </w:r>
      <w:r>
        <w:rPr>
          <w:rFonts w:cs="Times New Roman"/>
          <w:szCs w:val="24"/>
        </w:rPr>
        <w:tab/>
        <w:t>She made a complaint of a debt of 4s 2d against John Fulford(q.v.) at</w:t>
      </w:r>
    </w:p>
    <w:p w14:paraId="48E6D698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York Sheriffs’ Court.</w:t>
      </w:r>
    </w:p>
    <w:p w14:paraId="5AC36700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(“Sheriffs’ Court Books of the City of York, 1471-1500” </w:t>
      </w:r>
    </w:p>
    <w:p w14:paraId="1553466A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P.M. Stell, p.17)</w:t>
      </w:r>
    </w:p>
    <w:p w14:paraId="36C11B10" w14:textId="77777777" w:rsidR="00AB0538" w:rsidRDefault="00AB0538" w:rsidP="00AB0538">
      <w:pPr>
        <w:pStyle w:val="NoSpacing"/>
        <w:rPr>
          <w:rFonts w:cs="Times New Roman"/>
          <w:szCs w:val="24"/>
        </w:rPr>
      </w:pPr>
    </w:p>
    <w:p w14:paraId="29380463" w14:textId="77777777" w:rsidR="00AB0538" w:rsidRDefault="00AB0538" w:rsidP="00AB0538">
      <w:pPr>
        <w:pStyle w:val="NoSpacing"/>
        <w:rPr>
          <w:rFonts w:cs="Times New Roman"/>
          <w:szCs w:val="24"/>
        </w:rPr>
      </w:pPr>
    </w:p>
    <w:p w14:paraId="650D200E" w14:textId="77777777" w:rsidR="00AB0538" w:rsidRDefault="00AB0538" w:rsidP="00AB0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2025</w:t>
      </w:r>
    </w:p>
    <w:p w14:paraId="227980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E2D2" w14:textId="77777777" w:rsidR="00AB0538" w:rsidRDefault="00AB0538" w:rsidP="009139A6">
      <w:r>
        <w:separator/>
      </w:r>
    </w:p>
  </w:endnote>
  <w:endnote w:type="continuationSeparator" w:id="0">
    <w:p w14:paraId="41B2E2E6" w14:textId="77777777" w:rsidR="00AB0538" w:rsidRDefault="00AB0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25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CF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E4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92730" w14:textId="77777777" w:rsidR="00AB0538" w:rsidRDefault="00AB0538" w:rsidP="009139A6">
      <w:r>
        <w:separator/>
      </w:r>
    </w:p>
  </w:footnote>
  <w:footnote w:type="continuationSeparator" w:id="0">
    <w:p w14:paraId="6B85C0A3" w14:textId="77777777" w:rsidR="00AB0538" w:rsidRDefault="00AB0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B63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63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89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38"/>
    <w:rsid w:val="000666E0"/>
    <w:rsid w:val="002510B7"/>
    <w:rsid w:val="00270799"/>
    <w:rsid w:val="005921A2"/>
    <w:rsid w:val="005C130B"/>
    <w:rsid w:val="00826F5C"/>
    <w:rsid w:val="009139A6"/>
    <w:rsid w:val="009411C2"/>
    <w:rsid w:val="009448BB"/>
    <w:rsid w:val="00947624"/>
    <w:rsid w:val="00A3176C"/>
    <w:rsid w:val="00AB053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87BB"/>
  <w15:chartTrackingRefBased/>
  <w15:docId w15:val="{BEC62B6A-E65C-47DC-80E2-C2D43C2C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2025-02-11T21:35:00Z</dcterms:created>
  <dcterms:modified xsi:type="dcterms:W3CDTF">2025-02-11T21:36:00Z</dcterms:modified>
</cp:coreProperties>
</file>