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38296" w14:textId="77777777" w:rsidR="001B5D0D" w:rsidRDefault="001B5D0D" w:rsidP="001B5D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MURT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2325699E" w14:textId="77777777" w:rsidR="001B5D0D" w:rsidRDefault="001B5D0D" w:rsidP="001B5D0D">
      <w:pPr>
        <w:pStyle w:val="NoSpacing"/>
        <w:rPr>
          <w:rFonts w:cs="Times New Roman"/>
          <w:szCs w:val="24"/>
        </w:rPr>
      </w:pPr>
    </w:p>
    <w:p w14:paraId="6D51A3EB" w14:textId="77777777" w:rsidR="001B5D0D" w:rsidRDefault="001B5D0D" w:rsidP="001B5D0D">
      <w:pPr>
        <w:pStyle w:val="NoSpacing"/>
        <w:rPr>
          <w:rFonts w:cs="Times New Roman"/>
          <w:szCs w:val="24"/>
        </w:rPr>
      </w:pPr>
    </w:p>
    <w:p w14:paraId="700A602F" w14:textId="77777777" w:rsidR="001B5D0D" w:rsidRDefault="001B5D0D" w:rsidP="001B5D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1413</w:t>
      </w:r>
      <w:r>
        <w:rPr>
          <w:rFonts w:cs="Times New Roman"/>
          <w:szCs w:val="24"/>
        </w:rPr>
        <w:tab/>
        <w:t xml:space="preserve">He made a plaint of debt against William </w:t>
      </w:r>
      <w:proofErr w:type="spellStart"/>
      <w:r>
        <w:rPr>
          <w:rFonts w:cs="Times New Roman"/>
          <w:szCs w:val="24"/>
        </w:rPr>
        <w:t>Newebyman</w:t>
      </w:r>
      <w:proofErr w:type="spellEnd"/>
      <w:r>
        <w:rPr>
          <w:rFonts w:cs="Times New Roman"/>
          <w:szCs w:val="24"/>
        </w:rPr>
        <w:t>(q.v.) and three others.</w:t>
      </w:r>
    </w:p>
    <w:p w14:paraId="5918E7FA" w14:textId="77777777" w:rsidR="001B5D0D" w:rsidRDefault="001B5D0D" w:rsidP="001B5D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54E17">
          <w:rPr>
            <w:rStyle w:val="Hyperlink"/>
            <w:rFonts w:cs="Times New Roman"/>
            <w:szCs w:val="24"/>
          </w:rPr>
          <w:t>https://waalt.uh.edu/index.php/CP40/609:_K-Z</w:t>
        </w:r>
      </w:hyperlink>
      <w:r>
        <w:rPr>
          <w:rFonts w:cs="Times New Roman"/>
          <w:szCs w:val="24"/>
        </w:rPr>
        <w:t xml:space="preserve"> )</w:t>
      </w:r>
    </w:p>
    <w:p w14:paraId="2B885A3B" w14:textId="77777777" w:rsidR="001B5D0D" w:rsidRDefault="001B5D0D" w:rsidP="001B5D0D">
      <w:pPr>
        <w:pStyle w:val="NoSpacing"/>
        <w:rPr>
          <w:rFonts w:cs="Times New Roman"/>
          <w:szCs w:val="24"/>
        </w:rPr>
      </w:pPr>
    </w:p>
    <w:p w14:paraId="28FA5F4E" w14:textId="77777777" w:rsidR="001B5D0D" w:rsidRDefault="001B5D0D" w:rsidP="001B5D0D">
      <w:pPr>
        <w:pStyle w:val="NoSpacing"/>
        <w:rPr>
          <w:rFonts w:cs="Times New Roman"/>
          <w:szCs w:val="24"/>
        </w:rPr>
      </w:pPr>
    </w:p>
    <w:p w14:paraId="2826ECF5" w14:textId="77777777" w:rsidR="001B5D0D" w:rsidRDefault="001B5D0D" w:rsidP="001B5D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March 2023</w:t>
      </w:r>
    </w:p>
    <w:p w14:paraId="7548921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9A83A" w14:textId="77777777" w:rsidR="001B5D0D" w:rsidRDefault="001B5D0D" w:rsidP="009139A6">
      <w:r>
        <w:separator/>
      </w:r>
    </w:p>
  </w:endnote>
  <w:endnote w:type="continuationSeparator" w:id="0">
    <w:p w14:paraId="0BB11416" w14:textId="77777777" w:rsidR="001B5D0D" w:rsidRDefault="001B5D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76B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910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35E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A0599" w14:textId="77777777" w:rsidR="001B5D0D" w:rsidRDefault="001B5D0D" w:rsidP="009139A6">
      <w:r>
        <w:separator/>
      </w:r>
    </w:p>
  </w:footnote>
  <w:footnote w:type="continuationSeparator" w:id="0">
    <w:p w14:paraId="2D907640" w14:textId="77777777" w:rsidR="001B5D0D" w:rsidRDefault="001B5D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C4E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2EC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02B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D0D"/>
    <w:rsid w:val="000666E0"/>
    <w:rsid w:val="001B5D0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50E21"/>
  <w15:chartTrackingRefBased/>
  <w15:docId w15:val="{268A56B3-261C-476A-A90E-58B9F9EDD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5D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2023-03-20T09:24:00Z</dcterms:created>
  <dcterms:modified xsi:type="dcterms:W3CDTF">2023-03-20T09:24:00Z</dcterms:modified>
</cp:coreProperties>
</file>