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D95" w:rsidRPr="00827D95" w:rsidRDefault="00827D95" w:rsidP="00827D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MURROK</w:t>
      </w:r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827D95" w:rsidRPr="00827D95" w:rsidRDefault="00827D95" w:rsidP="00827D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7D95" w:rsidRPr="00827D95" w:rsidRDefault="00827D95" w:rsidP="00827D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827D95" w:rsidRPr="00827D95" w:rsidRDefault="00827D95" w:rsidP="00827D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Seyver</w:t>
      </w:r>
      <w:proofErr w:type="spellEnd"/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Boywood</w:t>
      </w:r>
      <w:proofErr w:type="spellEnd"/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827D95" w:rsidRPr="00081299" w:rsidRDefault="00827D95" w:rsidP="00827D95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827D95" w:rsidRDefault="00827D95" w:rsidP="00827D9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827D95" w:rsidRDefault="00827D95" w:rsidP="00827D95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827D95" w:rsidRPr="00827D95" w:rsidRDefault="00827D95" w:rsidP="00827D95">
      <w:pPr>
        <w:pStyle w:val="NoSpacing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827D95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22 January 2016</w:t>
      </w:r>
      <w:bookmarkStart w:id="0" w:name="_GoBack"/>
      <w:bookmarkEnd w:id="0"/>
    </w:p>
    <w:p w:rsidR="006B2F86" w:rsidRPr="00827D95" w:rsidRDefault="00827D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827D9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D95" w:rsidRDefault="00827D95" w:rsidP="00E71FC3">
      <w:pPr>
        <w:spacing w:after="0" w:line="240" w:lineRule="auto"/>
      </w:pPr>
      <w:r>
        <w:separator/>
      </w:r>
    </w:p>
  </w:endnote>
  <w:endnote w:type="continuationSeparator" w:id="0">
    <w:p w:rsidR="00827D95" w:rsidRDefault="00827D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D95" w:rsidRDefault="00827D95" w:rsidP="00E71FC3">
      <w:pPr>
        <w:spacing w:after="0" w:line="240" w:lineRule="auto"/>
      </w:pPr>
      <w:r>
        <w:separator/>
      </w:r>
    </w:p>
  </w:footnote>
  <w:footnote w:type="continuationSeparator" w:id="0">
    <w:p w:rsidR="00827D95" w:rsidRDefault="00827D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D95"/>
    <w:rsid w:val="00827D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F200EA-89A0-4EB4-8AAC-A3A97825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27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2016-03-29T20:06:00Z</dcterms:created>
  <dcterms:modified xsi:type="dcterms:W3CDTF">2016-03-29T20:07:00Z</dcterms:modified>
</cp:coreProperties>
</file>