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D95A2" w14:textId="391B7EF5" w:rsidR="00E46943" w:rsidRDefault="00E46943" w:rsidP="00E46943">
      <w:pPr>
        <w:pStyle w:val="NoSpacing"/>
      </w:pPr>
      <w:r>
        <w:rPr>
          <w:u w:val="single"/>
        </w:rPr>
        <w:t>William MURRELE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7C3F2545" w14:textId="3D882406" w:rsidR="00E46943" w:rsidRDefault="00E46943" w:rsidP="00E46943">
      <w:pPr>
        <w:pStyle w:val="NoSpacing"/>
      </w:pPr>
      <w:r>
        <w:t xml:space="preserve">of Canterbury. </w:t>
      </w:r>
      <w:r>
        <w:t>Skinner.</w:t>
      </w:r>
    </w:p>
    <w:p w14:paraId="39F0B4E7" w14:textId="77777777" w:rsidR="00E46943" w:rsidRDefault="00E46943" w:rsidP="00E46943">
      <w:pPr>
        <w:pStyle w:val="NoSpacing"/>
      </w:pPr>
    </w:p>
    <w:p w14:paraId="6258D77C" w14:textId="77777777" w:rsidR="00E46943" w:rsidRDefault="00E46943" w:rsidP="00E46943">
      <w:pPr>
        <w:pStyle w:val="NoSpacing"/>
      </w:pPr>
    </w:p>
    <w:p w14:paraId="054F9A86" w14:textId="07201648" w:rsidR="00E46943" w:rsidRDefault="00E46943" w:rsidP="00E46943">
      <w:pPr>
        <w:pStyle w:val="NoSpacing"/>
      </w:pPr>
      <w:r>
        <w:tab/>
        <w:t>14</w:t>
      </w:r>
      <w:r>
        <w:t>05</w:t>
      </w:r>
      <w:bookmarkStart w:id="0" w:name="_GoBack"/>
      <w:bookmarkEnd w:id="0"/>
      <w:r>
        <w:tab/>
        <w:t>He became a Freeman by redemption.   (Cowper p.288)</w:t>
      </w:r>
    </w:p>
    <w:p w14:paraId="59E7BE6D" w14:textId="77777777" w:rsidR="00E46943" w:rsidRDefault="00E46943" w:rsidP="00E46943">
      <w:pPr>
        <w:pStyle w:val="NoSpacing"/>
      </w:pPr>
    </w:p>
    <w:p w14:paraId="2A813AD5" w14:textId="77777777" w:rsidR="00E46943" w:rsidRDefault="00E46943" w:rsidP="00E46943">
      <w:pPr>
        <w:pStyle w:val="NoSpacing"/>
      </w:pPr>
    </w:p>
    <w:p w14:paraId="3ABAD20C" w14:textId="77777777" w:rsidR="00E46943" w:rsidRPr="009822A4" w:rsidRDefault="00E46943" w:rsidP="00E46943">
      <w:pPr>
        <w:pStyle w:val="NoSpacing"/>
      </w:pPr>
      <w:r>
        <w:t>30 August 2018</w:t>
      </w:r>
    </w:p>
    <w:p w14:paraId="06FF8194" w14:textId="5D6B5D0D" w:rsidR="006B2F86" w:rsidRPr="00E46943" w:rsidRDefault="00E46943" w:rsidP="00E71FC3">
      <w:pPr>
        <w:pStyle w:val="NoSpacing"/>
      </w:pPr>
    </w:p>
    <w:sectPr w:rsidR="006B2F86" w:rsidRPr="00E469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218DE" w14:textId="77777777" w:rsidR="00E46943" w:rsidRDefault="00E46943" w:rsidP="00E71FC3">
      <w:pPr>
        <w:spacing w:after="0" w:line="240" w:lineRule="auto"/>
      </w:pPr>
      <w:r>
        <w:separator/>
      </w:r>
    </w:p>
  </w:endnote>
  <w:endnote w:type="continuationSeparator" w:id="0">
    <w:p w14:paraId="0740B827" w14:textId="77777777" w:rsidR="00E46943" w:rsidRDefault="00E469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6A7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5CD6F" w14:textId="77777777" w:rsidR="00E46943" w:rsidRDefault="00E46943" w:rsidP="00E71FC3">
      <w:pPr>
        <w:spacing w:after="0" w:line="240" w:lineRule="auto"/>
      </w:pPr>
      <w:r>
        <w:separator/>
      </w:r>
    </w:p>
  </w:footnote>
  <w:footnote w:type="continuationSeparator" w:id="0">
    <w:p w14:paraId="760F5D35" w14:textId="77777777" w:rsidR="00E46943" w:rsidRDefault="00E469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43"/>
    <w:rsid w:val="001A7C09"/>
    <w:rsid w:val="00577BD5"/>
    <w:rsid w:val="00656CBA"/>
    <w:rsid w:val="006A1F77"/>
    <w:rsid w:val="00733BE7"/>
    <w:rsid w:val="00AB52E8"/>
    <w:rsid w:val="00B16D3F"/>
    <w:rsid w:val="00BB41AC"/>
    <w:rsid w:val="00E469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BA999"/>
  <w15:chartTrackingRefBased/>
  <w15:docId w15:val="{06CC4E92-7FC8-4ECB-8389-3119B8BA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2018-08-30T18:58:00Z</dcterms:created>
  <dcterms:modified xsi:type="dcterms:W3CDTF">2018-08-30T18:59:00Z</dcterms:modified>
</cp:coreProperties>
</file>