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B830A" w14:textId="77777777" w:rsidR="00290256" w:rsidRDefault="00290256" w:rsidP="00290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MURRE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52DEE109" w14:textId="77777777" w:rsidR="00290256" w:rsidRDefault="00290256" w:rsidP="00290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Boston, Lincolnshire.</w:t>
      </w:r>
    </w:p>
    <w:p w14:paraId="4B6BFE45" w14:textId="77777777" w:rsidR="00290256" w:rsidRDefault="00290256" w:rsidP="00290256">
      <w:pPr>
        <w:pStyle w:val="NoSpacing"/>
        <w:rPr>
          <w:rFonts w:cs="Times New Roman"/>
          <w:szCs w:val="24"/>
        </w:rPr>
      </w:pPr>
    </w:p>
    <w:p w14:paraId="09067B68" w14:textId="77777777" w:rsidR="00290256" w:rsidRDefault="00290256" w:rsidP="00290256">
      <w:pPr>
        <w:pStyle w:val="NoSpacing"/>
        <w:rPr>
          <w:rFonts w:cs="Times New Roman"/>
          <w:szCs w:val="24"/>
        </w:rPr>
      </w:pPr>
    </w:p>
    <w:p w14:paraId="58B8EC31" w14:textId="77777777" w:rsidR="00290256" w:rsidRDefault="00290256" w:rsidP="00290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Boston into lands of</w:t>
      </w:r>
    </w:p>
    <w:p w14:paraId="494A0278" w14:textId="77777777" w:rsidR="00290256" w:rsidRDefault="00290256" w:rsidP="00290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Ralph Neville, 2</w:t>
      </w:r>
      <w:r w:rsidRPr="00526233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374D9A4C" w14:textId="77777777" w:rsidR="00290256" w:rsidRDefault="00290256" w:rsidP="00290256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3725343F" w14:textId="77777777" w:rsidR="00290256" w:rsidRDefault="00290256" w:rsidP="00290256">
      <w:pPr>
        <w:pStyle w:val="NoSpacing"/>
        <w:rPr>
          <w:rFonts w:cs="Times New Roman"/>
          <w:szCs w:val="24"/>
        </w:rPr>
      </w:pPr>
    </w:p>
    <w:p w14:paraId="2952182D" w14:textId="77777777" w:rsidR="00290256" w:rsidRDefault="00290256" w:rsidP="00290256">
      <w:pPr>
        <w:pStyle w:val="NoSpacing"/>
        <w:rPr>
          <w:rFonts w:cs="Times New Roman"/>
          <w:szCs w:val="24"/>
        </w:rPr>
      </w:pPr>
    </w:p>
    <w:p w14:paraId="4D762E2B" w14:textId="77777777" w:rsidR="00290256" w:rsidRDefault="00290256" w:rsidP="00290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5E54E1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4C8D5" w14:textId="77777777" w:rsidR="00290256" w:rsidRDefault="00290256" w:rsidP="009139A6">
      <w:r>
        <w:separator/>
      </w:r>
    </w:p>
  </w:endnote>
  <w:endnote w:type="continuationSeparator" w:id="0">
    <w:p w14:paraId="16D7F681" w14:textId="77777777" w:rsidR="00290256" w:rsidRDefault="002902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3D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11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D8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33935" w14:textId="77777777" w:rsidR="00290256" w:rsidRDefault="00290256" w:rsidP="009139A6">
      <w:r>
        <w:separator/>
      </w:r>
    </w:p>
  </w:footnote>
  <w:footnote w:type="continuationSeparator" w:id="0">
    <w:p w14:paraId="441B5439" w14:textId="77777777" w:rsidR="00290256" w:rsidRDefault="002902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E6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D77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E7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56"/>
    <w:rsid w:val="000666E0"/>
    <w:rsid w:val="002510B7"/>
    <w:rsid w:val="0029025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A4C5"/>
  <w15:chartTrackingRefBased/>
  <w15:docId w15:val="{435D814A-CCB4-49FC-B64E-4C1AD0BF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2023-08-06T20:51:00Z</dcterms:created>
  <dcterms:modified xsi:type="dcterms:W3CDTF">2023-08-06T20:52:00Z</dcterms:modified>
</cp:coreProperties>
</file>