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EFD34" w14:textId="77777777" w:rsidR="004A2A4A" w:rsidRDefault="004A2A4A" w:rsidP="004A2A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MURRAUNT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F749EF7" w14:textId="77777777" w:rsidR="004A2A4A" w:rsidRDefault="004A2A4A" w:rsidP="004A2A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Marden, Kent. Fuller.</w:t>
      </w:r>
    </w:p>
    <w:p w14:paraId="780332DB" w14:textId="77777777" w:rsidR="004A2A4A" w:rsidRDefault="004A2A4A" w:rsidP="004A2A4A">
      <w:pPr>
        <w:pStyle w:val="NoSpacing"/>
        <w:jc w:val="both"/>
        <w:rPr>
          <w:rFonts w:cs="Times New Roman"/>
          <w:szCs w:val="24"/>
        </w:rPr>
      </w:pPr>
    </w:p>
    <w:p w14:paraId="2DC3068D" w14:textId="77777777" w:rsidR="004A2A4A" w:rsidRDefault="004A2A4A" w:rsidP="004A2A4A">
      <w:pPr>
        <w:pStyle w:val="NoSpacing"/>
        <w:jc w:val="both"/>
        <w:rPr>
          <w:rFonts w:cs="Times New Roman"/>
          <w:szCs w:val="24"/>
        </w:rPr>
      </w:pPr>
    </w:p>
    <w:p w14:paraId="2DDF26F7" w14:textId="77777777" w:rsidR="004A2A4A" w:rsidRDefault="004A2A4A" w:rsidP="004A2A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Walter Roberth(q.v.) brought a plaint of debt against him and three others.</w:t>
      </w:r>
    </w:p>
    <w:p w14:paraId="64E6A01B" w14:textId="77777777" w:rsidR="004A2A4A" w:rsidRDefault="004A2A4A" w:rsidP="004A2A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E99057F" w14:textId="77777777" w:rsidR="004A2A4A" w:rsidRDefault="004A2A4A" w:rsidP="004A2A4A">
      <w:pPr>
        <w:pStyle w:val="NoSpacing"/>
        <w:jc w:val="both"/>
        <w:rPr>
          <w:rFonts w:cs="Times New Roman"/>
          <w:szCs w:val="24"/>
        </w:rPr>
      </w:pPr>
    </w:p>
    <w:p w14:paraId="4F74C33C" w14:textId="77777777" w:rsidR="004A2A4A" w:rsidRDefault="004A2A4A" w:rsidP="004A2A4A">
      <w:pPr>
        <w:pStyle w:val="NoSpacing"/>
        <w:jc w:val="both"/>
        <w:rPr>
          <w:rFonts w:cs="Times New Roman"/>
          <w:szCs w:val="24"/>
        </w:rPr>
      </w:pPr>
    </w:p>
    <w:p w14:paraId="4D72B66E" w14:textId="77777777" w:rsidR="004A2A4A" w:rsidRDefault="004A2A4A" w:rsidP="004A2A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 November 2023</w:t>
      </w:r>
    </w:p>
    <w:p w14:paraId="4F61C33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1E01F" w14:textId="77777777" w:rsidR="004A2A4A" w:rsidRDefault="004A2A4A" w:rsidP="009139A6">
      <w:r>
        <w:separator/>
      </w:r>
    </w:p>
  </w:endnote>
  <w:endnote w:type="continuationSeparator" w:id="0">
    <w:p w14:paraId="253E123B" w14:textId="77777777" w:rsidR="004A2A4A" w:rsidRDefault="004A2A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A00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7C6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EEA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2A8BE" w14:textId="77777777" w:rsidR="004A2A4A" w:rsidRDefault="004A2A4A" w:rsidP="009139A6">
      <w:r>
        <w:separator/>
      </w:r>
    </w:p>
  </w:footnote>
  <w:footnote w:type="continuationSeparator" w:id="0">
    <w:p w14:paraId="25FFC88A" w14:textId="77777777" w:rsidR="004A2A4A" w:rsidRDefault="004A2A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60E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877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EB7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A4A"/>
    <w:rsid w:val="000666E0"/>
    <w:rsid w:val="002510B7"/>
    <w:rsid w:val="004A2A4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76801"/>
  <w15:chartTrackingRefBased/>
  <w15:docId w15:val="{DBE96E2B-B51E-48C5-8CFD-57FC7EF5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A2A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2023-12-31T12:45:00Z</dcterms:created>
  <dcterms:modified xsi:type="dcterms:W3CDTF">2023-12-31T12:47:00Z</dcterms:modified>
</cp:coreProperties>
</file>