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CA8F7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MURIELL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370AD097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34F107EC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1DC9C520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r>
        <w:rPr>
          <w:rFonts w:cs="Times New Roman"/>
          <w:szCs w:val="24"/>
        </w:rPr>
        <w:t>Muriell</w:t>
      </w:r>
      <w:proofErr w:type="spellEnd"/>
      <w:r>
        <w:rPr>
          <w:rFonts w:cs="Times New Roman"/>
          <w:szCs w:val="24"/>
        </w:rPr>
        <w:t xml:space="preserve"> the younger.</w:t>
      </w:r>
    </w:p>
    <w:p w14:paraId="609C0EAD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DEBE993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3E6C875E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6491E841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4C87EDEA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 xml:space="preserve">Peter Asty of Market </w:t>
      </w:r>
      <w:proofErr w:type="gramStart"/>
      <w:r>
        <w:rPr>
          <w:rFonts w:cs="Times New Roman"/>
          <w:szCs w:val="24"/>
        </w:rPr>
        <w:t>Weston,  Suffolk</w:t>
      </w:r>
      <w:proofErr w:type="gramEnd"/>
      <w:r>
        <w:rPr>
          <w:rFonts w:cs="Times New Roman"/>
          <w:szCs w:val="24"/>
        </w:rPr>
        <w:t>(q.v.), bequeathed him</w:t>
      </w:r>
    </w:p>
    <w:p w14:paraId="15BEFDDB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bushels of wheat and three bushels of malt.   (ibid.)</w:t>
      </w:r>
    </w:p>
    <w:p w14:paraId="5B1D77D9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148BB001" w14:textId="77777777" w:rsidR="00EE113A" w:rsidRDefault="00EE113A" w:rsidP="00EE113A">
      <w:pPr>
        <w:pStyle w:val="NoSpacing"/>
        <w:rPr>
          <w:rFonts w:cs="Times New Roman"/>
          <w:szCs w:val="24"/>
        </w:rPr>
      </w:pPr>
    </w:p>
    <w:p w14:paraId="4DEBC69E" w14:textId="77777777" w:rsidR="00EE113A" w:rsidRDefault="00EE113A" w:rsidP="00EE11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012082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AB201" w14:textId="77777777" w:rsidR="00EE113A" w:rsidRDefault="00EE113A" w:rsidP="009139A6">
      <w:r>
        <w:separator/>
      </w:r>
    </w:p>
  </w:endnote>
  <w:endnote w:type="continuationSeparator" w:id="0">
    <w:p w14:paraId="5518B8AF" w14:textId="77777777" w:rsidR="00EE113A" w:rsidRDefault="00EE11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F03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E67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078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613BB" w14:textId="77777777" w:rsidR="00EE113A" w:rsidRDefault="00EE113A" w:rsidP="009139A6">
      <w:r>
        <w:separator/>
      </w:r>
    </w:p>
  </w:footnote>
  <w:footnote w:type="continuationSeparator" w:id="0">
    <w:p w14:paraId="12A4FFE4" w14:textId="77777777" w:rsidR="00EE113A" w:rsidRDefault="00EE11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4FC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EE8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3F2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3A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E113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AD73"/>
  <w15:chartTrackingRefBased/>
  <w15:docId w15:val="{68CA2BBC-7DCA-4F22-957E-126F03D6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2024-06-08T20:39:00Z</dcterms:created>
  <dcterms:modified xsi:type="dcterms:W3CDTF">2024-06-08T20:40:00Z</dcterms:modified>
</cp:coreProperties>
</file>