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74AE3E" w14:textId="77777777" w:rsidR="00A50398" w:rsidRDefault="00A50398" w:rsidP="00A503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Stephen MURIELL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fl.1442)</w:t>
      </w:r>
    </w:p>
    <w:p w14:paraId="184D6E39" w14:textId="77777777" w:rsidR="00A50398" w:rsidRDefault="00A50398" w:rsidP="00A50398">
      <w:pPr>
        <w:pStyle w:val="NoSpacing"/>
        <w:rPr>
          <w:rFonts w:cs="Times New Roman"/>
          <w:szCs w:val="24"/>
        </w:rPr>
      </w:pPr>
    </w:p>
    <w:p w14:paraId="6D8A312F" w14:textId="77777777" w:rsidR="00A50398" w:rsidRDefault="00A50398" w:rsidP="00A50398">
      <w:pPr>
        <w:pStyle w:val="NoSpacing"/>
        <w:rPr>
          <w:rFonts w:cs="Times New Roman"/>
          <w:szCs w:val="24"/>
        </w:rPr>
      </w:pPr>
    </w:p>
    <w:p w14:paraId="698DC5EB" w14:textId="77777777" w:rsidR="00A50398" w:rsidRDefault="00A50398" w:rsidP="00A503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 of John </w:t>
      </w:r>
      <w:proofErr w:type="spellStart"/>
      <w:r>
        <w:rPr>
          <w:rFonts w:cs="Times New Roman"/>
          <w:szCs w:val="24"/>
        </w:rPr>
        <w:t>Muriell</w:t>
      </w:r>
      <w:proofErr w:type="spellEnd"/>
      <w:r>
        <w:rPr>
          <w:rFonts w:cs="Times New Roman"/>
          <w:szCs w:val="24"/>
        </w:rPr>
        <w:t xml:space="preserve"> the younger.</w:t>
      </w:r>
    </w:p>
    <w:p w14:paraId="7EEEAD4C" w14:textId="77777777" w:rsidR="00A50398" w:rsidRDefault="00A50398" w:rsidP="00A503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(“Wills of the Archdeaconry of Sudbury, 1439 – 1474, volume 1, ed. Peter Northeast,</w:t>
      </w:r>
    </w:p>
    <w:p w14:paraId="257B3027" w14:textId="77777777" w:rsidR="00A50398" w:rsidRDefault="00A50398" w:rsidP="00A503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pub. the Suffolk Records Society, 2001, p.108)</w:t>
      </w:r>
    </w:p>
    <w:p w14:paraId="01F2FF3F" w14:textId="77777777" w:rsidR="00A50398" w:rsidRDefault="00A50398" w:rsidP="00A50398">
      <w:pPr>
        <w:pStyle w:val="NoSpacing"/>
        <w:rPr>
          <w:rFonts w:cs="Times New Roman"/>
          <w:szCs w:val="24"/>
        </w:rPr>
      </w:pPr>
    </w:p>
    <w:p w14:paraId="6236B467" w14:textId="77777777" w:rsidR="00A50398" w:rsidRDefault="00A50398" w:rsidP="00A50398">
      <w:pPr>
        <w:pStyle w:val="NoSpacing"/>
        <w:rPr>
          <w:rFonts w:cs="Times New Roman"/>
          <w:szCs w:val="24"/>
        </w:rPr>
      </w:pPr>
    </w:p>
    <w:p w14:paraId="67B3CD2D" w14:textId="77777777" w:rsidR="00A50398" w:rsidRDefault="00A50398" w:rsidP="00A503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Nov.1442</w:t>
      </w:r>
      <w:r>
        <w:rPr>
          <w:rFonts w:cs="Times New Roman"/>
          <w:szCs w:val="24"/>
        </w:rPr>
        <w:tab/>
        <w:t xml:space="preserve">Peter Asty of Market </w:t>
      </w:r>
      <w:proofErr w:type="gramStart"/>
      <w:r>
        <w:rPr>
          <w:rFonts w:cs="Times New Roman"/>
          <w:szCs w:val="24"/>
        </w:rPr>
        <w:t>Weston,  Suffolk</w:t>
      </w:r>
      <w:proofErr w:type="gramEnd"/>
      <w:r>
        <w:rPr>
          <w:rFonts w:cs="Times New Roman"/>
          <w:szCs w:val="24"/>
        </w:rPr>
        <w:t>(q.v.), bequeathed him</w:t>
      </w:r>
    </w:p>
    <w:p w14:paraId="77D32E8E" w14:textId="77777777" w:rsidR="00A50398" w:rsidRDefault="00A50398" w:rsidP="00A503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two bushels of wheat and three bushels of malt.   (ibid.)</w:t>
      </w:r>
    </w:p>
    <w:p w14:paraId="7BADFD69" w14:textId="77777777" w:rsidR="00A50398" w:rsidRDefault="00A50398" w:rsidP="00A50398">
      <w:pPr>
        <w:pStyle w:val="NoSpacing"/>
        <w:rPr>
          <w:rFonts w:cs="Times New Roman"/>
          <w:szCs w:val="24"/>
        </w:rPr>
      </w:pPr>
    </w:p>
    <w:p w14:paraId="5CDFA0DA" w14:textId="77777777" w:rsidR="00A50398" w:rsidRDefault="00A50398" w:rsidP="00A50398">
      <w:pPr>
        <w:pStyle w:val="NoSpacing"/>
        <w:rPr>
          <w:rFonts w:cs="Times New Roman"/>
          <w:szCs w:val="24"/>
        </w:rPr>
      </w:pPr>
    </w:p>
    <w:p w14:paraId="0A2AA0D8" w14:textId="77777777" w:rsidR="00A50398" w:rsidRDefault="00A50398" w:rsidP="00A50398">
      <w:pPr>
        <w:pStyle w:val="NoSpacing"/>
        <w:rPr>
          <w:rFonts w:cs="Times New Roman"/>
          <w:szCs w:val="24"/>
          <w:u w:val="single"/>
        </w:rPr>
      </w:pPr>
      <w:r>
        <w:rPr>
          <w:rFonts w:cs="Times New Roman"/>
          <w:szCs w:val="24"/>
        </w:rPr>
        <w:t>8 June 2024</w:t>
      </w:r>
    </w:p>
    <w:p w14:paraId="5861DA7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66EA64" w14:textId="77777777" w:rsidR="00A50398" w:rsidRDefault="00A50398" w:rsidP="009139A6">
      <w:r>
        <w:separator/>
      </w:r>
    </w:p>
  </w:endnote>
  <w:endnote w:type="continuationSeparator" w:id="0">
    <w:p w14:paraId="11DA79F2" w14:textId="77777777" w:rsidR="00A50398" w:rsidRDefault="00A503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7617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D01D0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3127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CB77A1" w14:textId="77777777" w:rsidR="00A50398" w:rsidRDefault="00A50398" w:rsidP="009139A6">
      <w:r>
        <w:separator/>
      </w:r>
    </w:p>
  </w:footnote>
  <w:footnote w:type="continuationSeparator" w:id="0">
    <w:p w14:paraId="65E89384" w14:textId="77777777" w:rsidR="00A50398" w:rsidRDefault="00A503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FFCC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23B7F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4B0A6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398"/>
    <w:rsid w:val="000666E0"/>
    <w:rsid w:val="002510B7"/>
    <w:rsid w:val="00270799"/>
    <w:rsid w:val="0035310B"/>
    <w:rsid w:val="005C130B"/>
    <w:rsid w:val="00826F5C"/>
    <w:rsid w:val="009139A6"/>
    <w:rsid w:val="009411C2"/>
    <w:rsid w:val="009448BB"/>
    <w:rsid w:val="00947624"/>
    <w:rsid w:val="00A3176C"/>
    <w:rsid w:val="00A50398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22EF6"/>
  <w15:chartTrackingRefBased/>
  <w15:docId w15:val="{8DFFC860-AFAE-4F41-8504-C050785EE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2024-06-08T20:40:00Z</dcterms:created>
  <dcterms:modified xsi:type="dcterms:W3CDTF">2024-06-08T20:40:00Z</dcterms:modified>
</cp:coreProperties>
</file>