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D2BB4" w14:textId="77777777" w:rsidR="00143382" w:rsidRDefault="00143382" w:rsidP="00143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Isabel MURIELL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fl.1442)</w:t>
      </w:r>
    </w:p>
    <w:p w14:paraId="77526929" w14:textId="77777777" w:rsidR="00143382" w:rsidRDefault="00143382" w:rsidP="00143382">
      <w:pPr>
        <w:pStyle w:val="NoSpacing"/>
        <w:rPr>
          <w:rFonts w:cs="Times New Roman"/>
          <w:szCs w:val="24"/>
        </w:rPr>
      </w:pPr>
    </w:p>
    <w:p w14:paraId="2F9942C1" w14:textId="77777777" w:rsidR="00143382" w:rsidRDefault="00143382" w:rsidP="00143382">
      <w:pPr>
        <w:pStyle w:val="NoSpacing"/>
        <w:rPr>
          <w:rFonts w:cs="Times New Roman"/>
          <w:szCs w:val="24"/>
        </w:rPr>
      </w:pPr>
    </w:p>
    <w:p w14:paraId="25A2BF81" w14:textId="77777777" w:rsidR="00143382" w:rsidRDefault="00143382" w:rsidP="00143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John </w:t>
      </w:r>
      <w:proofErr w:type="spellStart"/>
      <w:r>
        <w:rPr>
          <w:rFonts w:cs="Times New Roman"/>
          <w:szCs w:val="24"/>
        </w:rPr>
        <w:t>Muriell</w:t>
      </w:r>
      <w:proofErr w:type="spellEnd"/>
      <w:r>
        <w:rPr>
          <w:rFonts w:cs="Times New Roman"/>
          <w:szCs w:val="24"/>
        </w:rPr>
        <w:t xml:space="preserve"> the younger.</w:t>
      </w:r>
    </w:p>
    <w:p w14:paraId="6F998616" w14:textId="77777777" w:rsidR="00143382" w:rsidRDefault="00143382" w:rsidP="00143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(“Wills of the Archdeaconry of Sudbury, 1439 – 1474, volume 1, ed. Peter Northeast,</w:t>
      </w:r>
    </w:p>
    <w:p w14:paraId="6FB9EC1B" w14:textId="77777777" w:rsidR="00143382" w:rsidRDefault="00143382" w:rsidP="00143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pub. the Suffolk Records Society, 2001, p.108)</w:t>
      </w:r>
    </w:p>
    <w:p w14:paraId="4AA3BA39" w14:textId="77777777" w:rsidR="00143382" w:rsidRDefault="00143382" w:rsidP="00143382">
      <w:pPr>
        <w:pStyle w:val="NoSpacing"/>
        <w:rPr>
          <w:rFonts w:cs="Times New Roman"/>
          <w:szCs w:val="24"/>
        </w:rPr>
      </w:pPr>
    </w:p>
    <w:p w14:paraId="062C04A3" w14:textId="77777777" w:rsidR="00143382" w:rsidRDefault="00143382" w:rsidP="00143382">
      <w:pPr>
        <w:pStyle w:val="NoSpacing"/>
        <w:rPr>
          <w:rFonts w:cs="Times New Roman"/>
          <w:szCs w:val="24"/>
        </w:rPr>
      </w:pPr>
    </w:p>
    <w:p w14:paraId="61BA9237" w14:textId="77777777" w:rsidR="00143382" w:rsidRDefault="00143382" w:rsidP="00143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Nov.1442</w:t>
      </w:r>
      <w:r>
        <w:rPr>
          <w:rFonts w:cs="Times New Roman"/>
          <w:szCs w:val="24"/>
        </w:rPr>
        <w:tab/>
        <w:t xml:space="preserve">Peter Asty of Market </w:t>
      </w:r>
      <w:proofErr w:type="gramStart"/>
      <w:r>
        <w:rPr>
          <w:rFonts w:cs="Times New Roman"/>
          <w:szCs w:val="24"/>
        </w:rPr>
        <w:t>Weston,  Suffolk</w:t>
      </w:r>
      <w:proofErr w:type="gramEnd"/>
      <w:r>
        <w:rPr>
          <w:rFonts w:cs="Times New Roman"/>
          <w:szCs w:val="24"/>
        </w:rPr>
        <w:t>(q.v.), bequeathed her</w:t>
      </w:r>
    </w:p>
    <w:p w14:paraId="4D88403D" w14:textId="77777777" w:rsidR="00143382" w:rsidRDefault="00143382" w:rsidP="00143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two bushels of wheat and three bushels of malt.   (ibid.)</w:t>
      </w:r>
    </w:p>
    <w:p w14:paraId="7F155273" w14:textId="77777777" w:rsidR="00143382" w:rsidRDefault="00143382" w:rsidP="00143382">
      <w:pPr>
        <w:pStyle w:val="NoSpacing"/>
        <w:rPr>
          <w:rFonts w:cs="Times New Roman"/>
          <w:szCs w:val="24"/>
        </w:rPr>
      </w:pPr>
    </w:p>
    <w:p w14:paraId="7009145D" w14:textId="77777777" w:rsidR="00143382" w:rsidRDefault="00143382" w:rsidP="00143382">
      <w:pPr>
        <w:pStyle w:val="NoSpacing"/>
        <w:rPr>
          <w:rFonts w:cs="Times New Roman"/>
          <w:szCs w:val="24"/>
        </w:rPr>
      </w:pPr>
    </w:p>
    <w:p w14:paraId="275F271A" w14:textId="77777777" w:rsidR="00143382" w:rsidRDefault="00143382" w:rsidP="001433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June 2024</w:t>
      </w:r>
    </w:p>
    <w:p w14:paraId="4FA3D9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5AD66E" w14:textId="77777777" w:rsidR="00143382" w:rsidRDefault="00143382" w:rsidP="009139A6">
      <w:r>
        <w:separator/>
      </w:r>
    </w:p>
  </w:endnote>
  <w:endnote w:type="continuationSeparator" w:id="0">
    <w:p w14:paraId="0E95FC11" w14:textId="77777777" w:rsidR="00143382" w:rsidRDefault="001433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E2A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48E9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472A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6B0425" w14:textId="77777777" w:rsidR="00143382" w:rsidRDefault="00143382" w:rsidP="009139A6">
      <w:r>
        <w:separator/>
      </w:r>
    </w:p>
  </w:footnote>
  <w:footnote w:type="continuationSeparator" w:id="0">
    <w:p w14:paraId="75C86C85" w14:textId="77777777" w:rsidR="00143382" w:rsidRDefault="001433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8D7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86F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DB9D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82"/>
    <w:rsid w:val="000666E0"/>
    <w:rsid w:val="00143382"/>
    <w:rsid w:val="002510B7"/>
    <w:rsid w:val="00270799"/>
    <w:rsid w:val="0035310B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91767"/>
  <w15:chartTrackingRefBased/>
  <w15:docId w15:val="{C7B15E3D-AD2F-492B-BEAC-553670F8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2024-06-08T20:41:00Z</dcterms:created>
  <dcterms:modified xsi:type="dcterms:W3CDTF">2024-06-08T20:41:00Z</dcterms:modified>
</cp:coreProperties>
</file>