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782D" w:rsidRPr="00A71C1B" w:rsidRDefault="0043782D" w:rsidP="0043782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1C1B">
        <w:rPr>
          <w:rFonts w:ascii="Times New Roman" w:hAnsi="Times New Roman" w:cs="Times New Roman"/>
          <w:sz w:val="24"/>
          <w:szCs w:val="24"/>
          <w:u w:val="single"/>
        </w:rPr>
        <w:t>Robert MURFYN</w:t>
      </w:r>
      <w:r w:rsidRPr="00A71C1B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A71C1B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A71C1B">
        <w:rPr>
          <w:rFonts w:ascii="Times New Roman" w:hAnsi="Times New Roman" w:cs="Times New Roman"/>
          <w:sz w:val="24"/>
          <w:szCs w:val="24"/>
        </w:rPr>
        <w:t>fl.1503)</w:t>
      </w:r>
    </w:p>
    <w:p w:rsidR="0043782D" w:rsidRPr="00A71C1B" w:rsidRDefault="0043782D" w:rsidP="0043782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1C1B">
        <w:rPr>
          <w:rFonts w:ascii="Times New Roman" w:hAnsi="Times New Roman" w:cs="Times New Roman"/>
          <w:sz w:val="24"/>
          <w:szCs w:val="24"/>
        </w:rPr>
        <w:t>of Canterbury.</w:t>
      </w:r>
    </w:p>
    <w:p w:rsidR="0043782D" w:rsidRPr="00A71C1B" w:rsidRDefault="0043782D" w:rsidP="004378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3782D" w:rsidRPr="00A71C1B" w:rsidRDefault="0043782D" w:rsidP="004378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3782D" w:rsidRPr="00A71C1B" w:rsidRDefault="0043782D" w:rsidP="0043782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1C1B">
        <w:rPr>
          <w:rFonts w:ascii="Times New Roman" w:hAnsi="Times New Roman" w:cs="Times New Roman"/>
          <w:sz w:val="24"/>
          <w:szCs w:val="24"/>
        </w:rPr>
        <w:tab/>
        <w:t>1503</w:t>
      </w:r>
      <w:r w:rsidRPr="00A71C1B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A71C1B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A71C1B">
        <w:rPr>
          <w:rFonts w:ascii="Times New Roman" w:hAnsi="Times New Roman" w:cs="Times New Roman"/>
          <w:sz w:val="24"/>
          <w:szCs w:val="24"/>
        </w:rPr>
        <w:t xml:space="preserve"> p.340)</w:t>
      </w:r>
    </w:p>
    <w:p w:rsidR="0043782D" w:rsidRPr="00A71C1B" w:rsidRDefault="0043782D" w:rsidP="004378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3782D" w:rsidRPr="00A71C1B" w:rsidRDefault="0043782D" w:rsidP="004378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3782D" w:rsidRPr="00A71C1B" w:rsidRDefault="0043782D" w:rsidP="0043782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1C1B">
        <w:rPr>
          <w:rFonts w:ascii="Times New Roman" w:hAnsi="Times New Roman" w:cs="Times New Roman"/>
          <w:sz w:val="24"/>
          <w:szCs w:val="24"/>
        </w:rPr>
        <w:t>19 March 2016</w:t>
      </w:r>
    </w:p>
    <w:p w:rsidR="006B2F86" w:rsidRPr="00E71FC3" w:rsidRDefault="0043782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782D" w:rsidRDefault="0043782D" w:rsidP="00E71FC3">
      <w:pPr>
        <w:spacing w:after="0" w:line="240" w:lineRule="auto"/>
      </w:pPr>
      <w:r>
        <w:separator/>
      </w:r>
    </w:p>
  </w:endnote>
  <w:endnote w:type="continuationSeparator" w:id="0">
    <w:p w:rsidR="0043782D" w:rsidRDefault="0043782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782D" w:rsidRDefault="0043782D" w:rsidP="00E71FC3">
      <w:pPr>
        <w:spacing w:after="0" w:line="240" w:lineRule="auto"/>
      </w:pPr>
      <w:r>
        <w:separator/>
      </w:r>
    </w:p>
  </w:footnote>
  <w:footnote w:type="continuationSeparator" w:id="0">
    <w:p w:rsidR="0043782D" w:rsidRDefault="0043782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82D"/>
    <w:rsid w:val="0043782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6DE2C5-E6EB-4F43-950A-AE14DA0B3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2016-03-24T20:42:00Z</dcterms:created>
  <dcterms:modified xsi:type="dcterms:W3CDTF">2016-03-24T20:42:00Z</dcterms:modified>
</cp:coreProperties>
</file>