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AD29C" w14:textId="77777777" w:rsidR="00F03288" w:rsidRDefault="00F03288" w:rsidP="00F0328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MURFYN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40EA733" w14:textId="77777777" w:rsidR="00F03288" w:rsidRDefault="00F03288" w:rsidP="00F0328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Conningsby</w:t>
      </w:r>
      <w:proofErr w:type="spellEnd"/>
      <w:r>
        <w:rPr>
          <w:rFonts w:cs="Times New Roman"/>
          <w:szCs w:val="24"/>
        </w:rPr>
        <w:t>, Lincolnshire. Widow.</w:t>
      </w:r>
    </w:p>
    <w:p w14:paraId="71314B62" w14:textId="77777777" w:rsidR="00F03288" w:rsidRDefault="00F03288" w:rsidP="00F03288">
      <w:pPr>
        <w:pStyle w:val="NoSpacing"/>
        <w:jc w:val="both"/>
        <w:rPr>
          <w:rFonts w:cs="Times New Roman"/>
          <w:szCs w:val="24"/>
        </w:rPr>
      </w:pPr>
    </w:p>
    <w:p w14:paraId="0B25D22F" w14:textId="77777777" w:rsidR="00F03288" w:rsidRDefault="00F03288" w:rsidP="00F03288">
      <w:pPr>
        <w:pStyle w:val="NoSpacing"/>
        <w:jc w:val="both"/>
        <w:rPr>
          <w:rFonts w:cs="Times New Roman"/>
          <w:szCs w:val="24"/>
        </w:rPr>
      </w:pPr>
    </w:p>
    <w:p w14:paraId="44FD17FC" w14:textId="77777777" w:rsidR="00F03288" w:rsidRDefault="00F03288" w:rsidP="00F0328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Thomas Palmer(q.v.) brought a plaint of trespass against her.</w:t>
      </w:r>
    </w:p>
    <w:p w14:paraId="3C8E0041" w14:textId="77777777" w:rsidR="00F03288" w:rsidRDefault="00F03288" w:rsidP="00F0328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2EAC920F" w14:textId="77777777" w:rsidR="00F03288" w:rsidRDefault="00F03288" w:rsidP="00F03288">
      <w:pPr>
        <w:pStyle w:val="NoSpacing"/>
        <w:jc w:val="both"/>
        <w:rPr>
          <w:rFonts w:cs="Times New Roman"/>
          <w:szCs w:val="24"/>
        </w:rPr>
      </w:pPr>
    </w:p>
    <w:p w14:paraId="2D6C1820" w14:textId="77777777" w:rsidR="00F03288" w:rsidRDefault="00F03288" w:rsidP="00F03288">
      <w:pPr>
        <w:pStyle w:val="NoSpacing"/>
        <w:jc w:val="both"/>
        <w:rPr>
          <w:rFonts w:cs="Times New Roman"/>
          <w:szCs w:val="24"/>
        </w:rPr>
      </w:pPr>
    </w:p>
    <w:p w14:paraId="26E652D3" w14:textId="77777777" w:rsidR="00F03288" w:rsidRDefault="00F03288" w:rsidP="00F0328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 October 2022</w:t>
      </w:r>
    </w:p>
    <w:p w14:paraId="4DDECCD8" w14:textId="77777777" w:rsidR="00BA00AB" w:rsidRPr="00F03288" w:rsidRDefault="00BA00AB" w:rsidP="00F03288"/>
    <w:sectPr w:rsidR="00BA00AB" w:rsidRPr="00F032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EA35B" w14:textId="77777777" w:rsidR="00F03288" w:rsidRDefault="00F03288" w:rsidP="009139A6">
      <w:r>
        <w:separator/>
      </w:r>
    </w:p>
  </w:endnote>
  <w:endnote w:type="continuationSeparator" w:id="0">
    <w:p w14:paraId="1D450DF5" w14:textId="77777777" w:rsidR="00F03288" w:rsidRDefault="00F032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337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570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414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55594" w14:textId="77777777" w:rsidR="00F03288" w:rsidRDefault="00F03288" w:rsidP="009139A6">
      <w:r>
        <w:separator/>
      </w:r>
    </w:p>
  </w:footnote>
  <w:footnote w:type="continuationSeparator" w:id="0">
    <w:p w14:paraId="28401A1F" w14:textId="77777777" w:rsidR="00F03288" w:rsidRDefault="00F032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154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9BB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BB9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28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03288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80457"/>
  <w15:chartTrackingRefBased/>
  <w15:docId w15:val="{B84B01A0-601B-4789-B8FD-3B59B9FB2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032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2022-12-01T21:44:00Z</dcterms:created>
  <dcterms:modified xsi:type="dcterms:W3CDTF">2022-12-01T21:45:00Z</dcterms:modified>
</cp:coreProperties>
</file>