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BABE4" w14:textId="77777777" w:rsidR="008643DB" w:rsidRDefault="008643DB" w:rsidP="00864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MURE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590DFF40" w14:textId="77777777" w:rsidR="008643DB" w:rsidRDefault="008643DB" w:rsidP="00864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Barber.</w:t>
      </w:r>
    </w:p>
    <w:p w14:paraId="090627A6" w14:textId="77777777" w:rsidR="008643DB" w:rsidRDefault="008643DB" w:rsidP="008643DB">
      <w:pPr>
        <w:pStyle w:val="NoSpacing"/>
        <w:rPr>
          <w:rFonts w:cs="Times New Roman"/>
          <w:szCs w:val="24"/>
        </w:rPr>
      </w:pPr>
    </w:p>
    <w:p w14:paraId="4C2BC646" w14:textId="77777777" w:rsidR="008643DB" w:rsidRDefault="008643DB" w:rsidP="008643DB">
      <w:pPr>
        <w:pStyle w:val="NoSpacing"/>
        <w:rPr>
          <w:rFonts w:cs="Times New Roman"/>
          <w:szCs w:val="24"/>
        </w:rPr>
      </w:pPr>
    </w:p>
    <w:p w14:paraId="46624365" w14:textId="77777777" w:rsidR="008643DB" w:rsidRDefault="008643DB" w:rsidP="00864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Jul.</w:t>
      </w: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He was one of those to whom William Sutton of London, gentleman(q.v.),</w:t>
      </w:r>
    </w:p>
    <w:p w14:paraId="42C05CF9" w14:textId="77777777" w:rsidR="008643DB" w:rsidRDefault="008643DB" w:rsidP="00864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68BB89C8" w14:textId="77777777" w:rsidR="008643DB" w:rsidRDefault="008643DB" w:rsidP="008643DB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264)</w:t>
      </w:r>
    </w:p>
    <w:p w14:paraId="7DA1A8E0" w14:textId="77777777" w:rsidR="008643DB" w:rsidRDefault="008643DB" w:rsidP="008643DB">
      <w:pPr>
        <w:pStyle w:val="NoSpacing"/>
        <w:rPr>
          <w:rFonts w:cs="Times New Roman"/>
          <w:szCs w:val="24"/>
        </w:rPr>
      </w:pPr>
    </w:p>
    <w:p w14:paraId="3DD896CE" w14:textId="77777777" w:rsidR="008643DB" w:rsidRDefault="008643DB" w:rsidP="008643DB">
      <w:pPr>
        <w:pStyle w:val="NoSpacing"/>
        <w:rPr>
          <w:rFonts w:cs="Times New Roman"/>
          <w:szCs w:val="24"/>
        </w:rPr>
      </w:pPr>
    </w:p>
    <w:p w14:paraId="391E3960" w14:textId="77777777" w:rsidR="008643DB" w:rsidRDefault="008643DB" w:rsidP="00864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39E3B6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CA6BF3" w14:textId="77777777" w:rsidR="008643DB" w:rsidRDefault="008643DB" w:rsidP="009139A6">
      <w:r>
        <w:separator/>
      </w:r>
    </w:p>
  </w:endnote>
  <w:endnote w:type="continuationSeparator" w:id="0">
    <w:p w14:paraId="4FCE09A4" w14:textId="77777777" w:rsidR="008643DB" w:rsidRDefault="008643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24E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E71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111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2718D" w14:textId="77777777" w:rsidR="008643DB" w:rsidRDefault="008643DB" w:rsidP="009139A6">
      <w:r>
        <w:separator/>
      </w:r>
    </w:p>
  </w:footnote>
  <w:footnote w:type="continuationSeparator" w:id="0">
    <w:p w14:paraId="11D7C32E" w14:textId="77777777" w:rsidR="008643DB" w:rsidRDefault="008643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E57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251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628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DB"/>
    <w:rsid w:val="000666E0"/>
    <w:rsid w:val="001C5947"/>
    <w:rsid w:val="002510B7"/>
    <w:rsid w:val="00270799"/>
    <w:rsid w:val="005C130B"/>
    <w:rsid w:val="00826F5C"/>
    <w:rsid w:val="008643DB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8C939"/>
  <w15:chartTrackingRefBased/>
  <w15:docId w15:val="{83197A18-5DEC-400B-AC4A-787CA6B3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2024-07-01T15:43:00Z</dcterms:created>
  <dcterms:modified xsi:type="dcterms:W3CDTF">2024-07-01T15:43:00Z</dcterms:modified>
</cp:coreProperties>
</file>