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E6BFB" w14:textId="77777777" w:rsidR="005706F3" w:rsidRDefault="005706F3" w:rsidP="005706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MURDEN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d.ca.1441)</w:t>
      </w:r>
    </w:p>
    <w:p w14:paraId="402144B7" w14:textId="77777777" w:rsidR="005706F3" w:rsidRDefault="005706F3" w:rsidP="005706F3">
      <w:pPr>
        <w:pStyle w:val="NoSpacing"/>
        <w:rPr>
          <w:rFonts w:cs="Times New Roman"/>
          <w:szCs w:val="24"/>
        </w:rPr>
      </w:pPr>
    </w:p>
    <w:p w14:paraId="5755F3BA" w14:textId="77777777" w:rsidR="005706F3" w:rsidRDefault="005706F3" w:rsidP="005706F3">
      <w:pPr>
        <w:pStyle w:val="NoSpacing"/>
        <w:rPr>
          <w:rFonts w:cs="Times New Roman"/>
          <w:szCs w:val="24"/>
        </w:rPr>
      </w:pPr>
    </w:p>
    <w:p w14:paraId="1773F8D8" w14:textId="77777777" w:rsidR="005706F3" w:rsidRDefault="005706F3" w:rsidP="005706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</w:t>
      </w:r>
      <w:r>
        <w:rPr>
          <w:rFonts w:cs="Times New Roman"/>
          <w:szCs w:val="24"/>
        </w:rPr>
        <w:tab/>
        <w:t>1441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Somerset.</w:t>
      </w:r>
    </w:p>
    <w:p w14:paraId="571E3AE1" w14:textId="77777777" w:rsidR="005706F3" w:rsidRDefault="005706F3" w:rsidP="005706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p.166)</w:t>
      </w:r>
    </w:p>
    <w:p w14:paraId="3DC59D5C" w14:textId="77777777" w:rsidR="005706F3" w:rsidRDefault="005706F3" w:rsidP="005706F3">
      <w:pPr>
        <w:pStyle w:val="NoSpacing"/>
        <w:rPr>
          <w:rFonts w:cs="Times New Roman"/>
          <w:szCs w:val="24"/>
        </w:rPr>
      </w:pPr>
    </w:p>
    <w:p w14:paraId="6132A12B" w14:textId="77777777" w:rsidR="005706F3" w:rsidRDefault="005706F3" w:rsidP="005706F3">
      <w:pPr>
        <w:pStyle w:val="NoSpacing"/>
        <w:rPr>
          <w:rFonts w:cs="Times New Roman"/>
          <w:szCs w:val="24"/>
        </w:rPr>
      </w:pPr>
    </w:p>
    <w:p w14:paraId="6E5DEB26" w14:textId="77777777" w:rsidR="005706F3" w:rsidRDefault="005706F3" w:rsidP="005706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2023</w:t>
      </w:r>
    </w:p>
    <w:p w14:paraId="21AE82D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8E998" w14:textId="77777777" w:rsidR="005706F3" w:rsidRDefault="005706F3" w:rsidP="009139A6">
      <w:r>
        <w:separator/>
      </w:r>
    </w:p>
  </w:endnote>
  <w:endnote w:type="continuationSeparator" w:id="0">
    <w:p w14:paraId="3ED7E177" w14:textId="77777777" w:rsidR="005706F3" w:rsidRDefault="005706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558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DF5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411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ED9EF" w14:textId="77777777" w:rsidR="005706F3" w:rsidRDefault="005706F3" w:rsidP="009139A6">
      <w:r>
        <w:separator/>
      </w:r>
    </w:p>
  </w:footnote>
  <w:footnote w:type="continuationSeparator" w:id="0">
    <w:p w14:paraId="7F37AEAF" w14:textId="77777777" w:rsidR="005706F3" w:rsidRDefault="005706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899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6A1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299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F3"/>
    <w:rsid w:val="000666E0"/>
    <w:rsid w:val="002510B7"/>
    <w:rsid w:val="005706F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BEE2F"/>
  <w15:chartTrackingRefBased/>
  <w15:docId w15:val="{EFE09014-FC3E-40F2-8A28-4F8C4C7A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2023-08-14T18:37:00Z</dcterms:created>
  <dcterms:modified xsi:type="dcterms:W3CDTF">2023-08-14T18:37:00Z</dcterms:modified>
</cp:coreProperties>
</file>