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24E95C" w14:textId="77777777" w:rsidR="00653EEF" w:rsidRDefault="00653EEF" w:rsidP="00653EE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MURDAG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d.1453)</w:t>
      </w:r>
    </w:p>
    <w:p w14:paraId="48195975" w14:textId="77777777" w:rsidR="00653EEF" w:rsidRDefault="00653EEF" w:rsidP="00653EE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London. </w:t>
      </w:r>
      <w:proofErr w:type="spellStart"/>
      <w:r>
        <w:rPr>
          <w:rFonts w:cs="Times New Roman"/>
          <w:szCs w:val="24"/>
        </w:rPr>
        <w:t>Latoner</w:t>
      </w:r>
      <w:proofErr w:type="spellEnd"/>
      <w:r>
        <w:rPr>
          <w:rFonts w:cs="Times New Roman"/>
          <w:szCs w:val="24"/>
        </w:rPr>
        <w:t>.</w:t>
      </w:r>
    </w:p>
    <w:p w14:paraId="0F89B65F" w14:textId="77777777" w:rsidR="00653EEF" w:rsidRDefault="00653EEF" w:rsidP="00653EEF">
      <w:pPr>
        <w:pStyle w:val="NoSpacing"/>
        <w:rPr>
          <w:rFonts w:cs="Times New Roman"/>
          <w:szCs w:val="24"/>
        </w:rPr>
      </w:pPr>
    </w:p>
    <w:p w14:paraId="31261E53" w14:textId="77777777" w:rsidR="00653EEF" w:rsidRDefault="00653EEF" w:rsidP="00653EEF">
      <w:pPr>
        <w:pStyle w:val="NoSpacing"/>
        <w:rPr>
          <w:rFonts w:cs="Times New Roman"/>
          <w:szCs w:val="24"/>
        </w:rPr>
      </w:pPr>
    </w:p>
    <w:p w14:paraId="1E661864" w14:textId="77777777" w:rsidR="00653EEF" w:rsidRDefault="00653EEF" w:rsidP="00653EE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1453</w:t>
      </w:r>
      <w:r>
        <w:rPr>
          <w:rFonts w:cs="Times New Roman"/>
          <w:szCs w:val="24"/>
        </w:rPr>
        <w:tab/>
        <w:t>His Will was proved.</w:t>
      </w:r>
    </w:p>
    <w:p w14:paraId="4DC27DAF" w14:textId="77777777" w:rsidR="00653EEF" w:rsidRDefault="00653EEF" w:rsidP="00653EEF">
      <w:pPr>
        <w:pStyle w:val="NoSpacing"/>
        <w:ind w:left="144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(“English Medieval Industries” ed. John Blair and Nigel Ramsay pub. The </w:t>
      </w:r>
      <w:proofErr w:type="spellStart"/>
      <w:r>
        <w:rPr>
          <w:rFonts w:cs="Times New Roman"/>
          <w:szCs w:val="24"/>
        </w:rPr>
        <w:t>Hambledon</w:t>
      </w:r>
      <w:proofErr w:type="spellEnd"/>
      <w:r>
        <w:rPr>
          <w:rFonts w:cs="Times New Roman"/>
          <w:szCs w:val="24"/>
        </w:rPr>
        <w:t xml:space="preserve"> Press 1991 p.95)</w:t>
      </w:r>
    </w:p>
    <w:p w14:paraId="395C75BF" w14:textId="77777777" w:rsidR="00653EEF" w:rsidRDefault="00653EEF" w:rsidP="00653EEF">
      <w:pPr>
        <w:pStyle w:val="NoSpacing"/>
        <w:rPr>
          <w:rFonts w:cs="Times New Roman"/>
          <w:szCs w:val="24"/>
        </w:rPr>
      </w:pPr>
    </w:p>
    <w:p w14:paraId="2B1DEBB1" w14:textId="77777777" w:rsidR="00653EEF" w:rsidRDefault="00653EEF" w:rsidP="00653EEF">
      <w:pPr>
        <w:pStyle w:val="NoSpacing"/>
        <w:rPr>
          <w:rFonts w:cs="Times New Roman"/>
          <w:szCs w:val="24"/>
        </w:rPr>
      </w:pPr>
    </w:p>
    <w:p w14:paraId="35E7ADD5" w14:textId="77777777" w:rsidR="00653EEF" w:rsidRDefault="00653EEF" w:rsidP="00653EE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4 July 2023</w:t>
      </w:r>
    </w:p>
    <w:p w14:paraId="3EC9C14F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B6CEFB" w14:textId="77777777" w:rsidR="00653EEF" w:rsidRDefault="00653EEF" w:rsidP="009139A6">
      <w:r>
        <w:separator/>
      </w:r>
    </w:p>
  </w:endnote>
  <w:endnote w:type="continuationSeparator" w:id="0">
    <w:p w14:paraId="5BDE1781" w14:textId="77777777" w:rsidR="00653EEF" w:rsidRDefault="00653EE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DD27B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9DE527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5B6F6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09CC0A" w14:textId="77777777" w:rsidR="00653EEF" w:rsidRDefault="00653EEF" w:rsidP="009139A6">
      <w:r>
        <w:separator/>
      </w:r>
    </w:p>
  </w:footnote>
  <w:footnote w:type="continuationSeparator" w:id="0">
    <w:p w14:paraId="0DBB8A6A" w14:textId="77777777" w:rsidR="00653EEF" w:rsidRDefault="00653EE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A5D47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15E54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1C099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3EEF"/>
    <w:rsid w:val="000666E0"/>
    <w:rsid w:val="002510B7"/>
    <w:rsid w:val="005C130B"/>
    <w:rsid w:val="00653EEF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3295D4"/>
  <w15:chartTrackingRefBased/>
  <w15:docId w15:val="{8BA3801F-BD8E-465F-A8E3-6C58A6299B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28</Words>
  <Characters>164</Characters>
  <Application>Microsoft Office Word</Application>
  <DocSecurity>0</DocSecurity>
  <Lines>1</Lines>
  <Paragraphs>1</Paragraphs>
  <ScaleCrop>false</ScaleCrop>
  <Company/>
  <LinksUpToDate>false</LinksUpToDate>
  <CharactersWithSpaces>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2023-07-28T20:00:00Z</dcterms:created>
  <dcterms:modified xsi:type="dcterms:W3CDTF">2023-07-28T20:02:00Z</dcterms:modified>
</cp:coreProperties>
</file>