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74D210" w14:textId="77777777" w:rsidR="00A8524A" w:rsidRDefault="00A8524A" w:rsidP="00A8524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MUNTEYN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fl.1432)</w:t>
      </w:r>
    </w:p>
    <w:p w14:paraId="4AAB5B6C" w14:textId="77777777" w:rsidR="00A8524A" w:rsidRDefault="00A8524A" w:rsidP="00A8524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Gloucester. Bladesmith.</w:t>
      </w:r>
    </w:p>
    <w:p w14:paraId="2ADF0D23" w14:textId="77777777" w:rsidR="00A8524A" w:rsidRDefault="00A8524A" w:rsidP="00A8524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A07B575" w14:textId="77777777" w:rsidR="00A8524A" w:rsidRDefault="00A8524A" w:rsidP="00A8524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4C916C2" w14:textId="77777777" w:rsidR="00A8524A" w:rsidRDefault="00A8524A" w:rsidP="00A8524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1432</w:t>
      </w:r>
      <w:r>
        <w:rPr>
          <w:rFonts w:ascii="Times New Roman" w:hAnsi="Times New Roman" w:cs="Times New Roman"/>
          <w:sz w:val="24"/>
          <w:szCs w:val="24"/>
        </w:rPr>
        <w:tab/>
        <w:t xml:space="preserve">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Hewet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brought a plaint of debt against him, John</w:t>
      </w:r>
    </w:p>
    <w:p w14:paraId="517ACE5E" w14:textId="77777777" w:rsidR="00A8524A" w:rsidRDefault="00A8524A" w:rsidP="00A8524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Barnard of Gloucester(q.v.), Walter Boner of Gloucester(q.v.), William </w:t>
      </w:r>
    </w:p>
    <w:p w14:paraId="6F4BC755" w14:textId="77777777" w:rsidR="00A8524A" w:rsidRDefault="00A8524A" w:rsidP="00A8524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Cusak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Gloucester(q.v.), Robert de Stoughton of Gloucester(q.v.) and </w:t>
      </w:r>
    </w:p>
    <w:p w14:paraId="492B0A41" w14:textId="77777777" w:rsidR="00A8524A" w:rsidRDefault="00A8524A" w:rsidP="00A8524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Bullesden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Codesley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13353B8E" w14:textId="77777777" w:rsidR="00A8524A" w:rsidRDefault="00A8524A" w:rsidP="00A8524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6C6DEA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https://waalt.uh.edu/index.php/CP40/664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7C3A6530" w14:textId="77777777" w:rsidR="00A8524A" w:rsidRDefault="00A8524A" w:rsidP="00A8524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748E1E3" w14:textId="77777777" w:rsidR="00A8524A" w:rsidRDefault="00A8524A" w:rsidP="00A8524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20EC09E" w14:textId="77777777" w:rsidR="00A8524A" w:rsidRDefault="00A8524A" w:rsidP="00A8524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July 2022</w:t>
      </w:r>
    </w:p>
    <w:p w14:paraId="6770D1AA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0EF907" w14:textId="77777777" w:rsidR="00A8524A" w:rsidRDefault="00A8524A" w:rsidP="009139A6">
      <w:r>
        <w:separator/>
      </w:r>
    </w:p>
  </w:endnote>
  <w:endnote w:type="continuationSeparator" w:id="0">
    <w:p w14:paraId="2030DAD3" w14:textId="77777777" w:rsidR="00A8524A" w:rsidRDefault="00A8524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EFF1A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7D081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12A66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284E4E" w14:textId="77777777" w:rsidR="00A8524A" w:rsidRDefault="00A8524A" w:rsidP="009139A6">
      <w:r>
        <w:separator/>
      </w:r>
    </w:p>
  </w:footnote>
  <w:footnote w:type="continuationSeparator" w:id="0">
    <w:p w14:paraId="0E9CEC13" w14:textId="77777777" w:rsidR="00A8524A" w:rsidRDefault="00A8524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8D61A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ACDAB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E4A37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524A"/>
    <w:rsid w:val="000666E0"/>
    <w:rsid w:val="002510B7"/>
    <w:rsid w:val="005C130B"/>
    <w:rsid w:val="00826F5C"/>
    <w:rsid w:val="009139A6"/>
    <w:rsid w:val="009448BB"/>
    <w:rsid w:val="00A3176C"/>
    <w:rsid w:val="00A8524A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6EB919"/>
  <w15:chartTrackingRefBased/>
  <w15:docId w15:val="{9D8C7B16-0B62-4060-BF86-D6EAA97BE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A8524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64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64</Words>
  <Characters>365</Characters>
  <Application>Microsoft Office Word</Application>
  <DocSecurity>0</DocSecurity>
  <Lines>3</Lines>
  <Paragraphs>1</Paragraphs>
  <ScaleCrop>false</ScaleCrop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2022-07-22T14:39:00Z</dcterms:created>
  <dcterms:modified xsi:type="dcterms:W3CDTF">2022-07-22T14:40:00Z</dcterms:modified>
</cp:coreProperties>
</file>