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755B3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3DFFA432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Cutler.</w:t>
      </w:r>
    </w:p>
    <w:p w14:paraId="134AE8DC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D3F978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63740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fishmonger(q.v.),</w:t>
      </w:r>
    </w:p>
    <w:p w14:paraId="4552771A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Buckinghamshire(q.v.),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</w:t>
      </w:r>
    </w:p>
    <w:p w14:paraId="07B00D05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Poleyne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7F033DD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5025DDC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779B7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5558B" w14:textId="77777777" w:rsidR="00945DBD" w:rsidRDefault="00945DBD" w:rsidP="00945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78F931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2515" w14:textId="77777777" w:rsidR="00945DBD" w:rsidRDefault="00945DBD" w:rsidP="009139A6">
      <w:r>
        <w:separator/>
      </w:r>
    </w:p>
  </w:endnote>
  <w:endnote w:type="continuationSeparator" w:id="0">
    <w:p w14:paraId="6A2387CC" w14:textId="77777777" w:rsidR="00945DBD" w:rsidRDefault="00945D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25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254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BA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6C40" w14:textId="77777777" w:rsidR="00945DBD" w:rsidRDefault="00945DBD" w:rsidP="009139A6">
      <w:r>
        <w:separator/>
      </w:r>
    </w:p>
  </w:footnote>
  <w:footnote w:type="continuationSeparator" w:id="0">
    <w:p w14:paraId="302A38DA" w14:textId="77777777" w:rsidR="00945DBD" w:rsidRDefault="00945D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4B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1E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84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BD"/>
    <w:rsid w:val="000666E0"/>
    <w:rsid w:val="002510B7"/>
    <w:rsid w:val="005C130B"/>
    <w:rsid w:val="00826F5C"/>
    <w:rsid w:val="009139A6"/>
    <w:rsid w:val="009448BB"/>
    <w:rsid w:val="00945DB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386E4"/>
  <w15:chartTrackingRefBased/>
  <w15:docId w15:val="{FE7F1100-5BFD-4CC5-ACF5-DE7C5607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5D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2022-06-22T13:02:00Z</dcterms:created>
  <dcterms:modified xsi:type="dcterms:W3CDTF">2022-06-22T13:03:00Z</dcterms:modified>
</cp:coreProperties>
</file>