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D5FDE" w14:textId="77777777" w:rsidR="00E82433" w:rsidRDefault="00E82433" w:rsidP="00E824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MUNSON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d.ca.1477)</w:t>
      </w:r>
    </w:p>
    <w:p w14:paraId="0DA39700" w14:textId="77777777" w:rsidR="00E82433" w:rsidRDefault="00E82433" w:rsidP="00E824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Keleby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 Merchant.</w:t>
      </w:r>
    </w:p>
    <w:p w14:paraId="57E49C30" w14:textId="77777777" w:rsidR="00E82433" w:rsidRDefault="00E82433" w:rsidP="00E824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48B853" w14:textId="77777777" w:rsidR="00E82433" w:rsidRDefault="00E82433" w:rsidP="00E824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D42EA8" w14:textId="77777777" w:rsidR="00E82433" w:rsidRDefault="00E82433" w:rsidP="00E824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John.    (C.P.R. 1476-85 p.128)</w:t>
      </w:r>
    </w:p>
    <w:p w14:paraId="1F0EA917" w14:textId="77777777" w:rsidR="00E82433" w:rsidRDefault="00E82433" w:rsidP="00E824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79AAD4" w14:textId="77777777" w:rsidR="00E82433" w:rsidRDefault="00E82433" w:rsidP="00E824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9B47D5" w14:textId="77777777" w:rsidR="00E82433" w:rsidRDefault="00E82433" w:rsidP="00E824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Jun.</w:t>
      </w: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Writ of mandamus to the Escheator of Lincolnshire.   </w:t>
      </w:r>
    </w:p>
    <w:p w14:paraId="2E1F6E6D" w14:textId="77777777" w:rsidR="00E82433" w:rsidRDefault="00E82433" w:rsidP="00E824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1471-85 p.138)</w:t>
      </w:r>
    </w:p>
    <w:p w14:paraId="06DC2058" w14:textId="77777777" w:rsidR="00E82433" w:rsidRDefault="00E82433" w:rsidP="00E824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D19427" w14:textId="77777777" w:rsidR="00E82433" w:rsidRDefault="00E82433" w:rsidP="00E824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2D8140" w14:textId="77777777" w:rsidR="00E82433" w:rsidRDefault="00E82433" w:rsidP="00E824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 2021</w:t>
      </w:r>
    </w:p>
    <w:p w14:paraId="26667A3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74AC3" w14:textId="77777777" w:rsidR="00E82433" w:rsidRDefault="00E82433" w:rsidP="009139A6">
      <w:r>
        <w:separator/>
      </w:r>
    </w:p>
  </w:endnote>
  <w:endnote w:type="continuationSeparator" w:id="0">
    <w:p w14:paraId="0154F48B" w14:textId="77777777" w:rsidR="00E82433" w:rsidRDefault="00E824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9AB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9D7B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6CB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A96BF" w14:textId="77777777" w:rsidR="00E82433" w:rsidRDefault="00E82433" w:rsidP="009139A6">
      <w:r>
        <w:separator/>
      </w:r>
    </w:p>
  </w:footnote>
  <w:footnote w:type="continuationSeparator" w:id="0">
    <w:p w14:paraId="742576C1" w14:textId="77777777" w:rsidR="00E82433" w:rsidRDefault="00E824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7AC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B99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71F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43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8243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B44E8"/>
  <w15:chartTrackingRefBased/>
  <w15:docId w15:val="{9F78CC9B-AE60-473E-9086-82E708669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2021-05-12T20:46:00Z</dcterms:created>
  <dcterms:modified xsi:type="dcterms:W3CDTF">2021-05-12T20:46:00Z</dcterms:modified>
</cp:coreProperties>
</file>