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EAFA9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MUNNYNG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7C5ABEE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Norton, Suffolk. Husbandman.</w:t>
      </w:r>
    </w:p>
    <w:p w14:paraId="05619285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</w:p>
    <w:p w14:paraId="0B3EAF9E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</w:p>
    <w:p w14:paraId="7EE3F5D2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Parker(q.v.) brought a plaint of debt against him, John </w:t>
      </w:r>
      <w:proofErr w:type="spellStart"/>
      <w:r>
        <w:rPr>
          <w:rFonts w:cs="Times New Roman"/>
          <w:szCs w:val="24"/>
        </w:rPr>
        <w:t>Sheth</w:t>
      </w:r>
      <w:proofErr w:type="spellEnd"/>
      <w:r>
        <w:rPr>
          <w:rFonts w:cs="Times New Roman"/>
          <w:szCs w:val="24"/>
        </w:rPr>
        <w:t xml:space="preserve"> of</w:t>
      </w:r>
    </w:p>
    <w:p w14:paraId="0A5A66B0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Hadleigh(q.v.), Hugh Alderton of </w:t>
      </w:r>
      <w:proofErr w:type="spellStart"/>
      <w:r>
        <w:rPr>
          <w:rFonts w:cs="Times New Roman"/>
          <w:szCs w:val="24"/>
        </w:rPr>
        <w:t>Shelland</w:t>
      </w:r>
      <w:proofErr w:type="spellEnd"/>
      <w:r>
        <w:rPr>
          <w:rFonts w:cs="Times New Roman"/>
          <w:szCs w:val="24"/>
        </w:rPr>
        <w:t>(q.v.) and John Clerk of</w:t>
      </w:r>
    </w:p>
    <w:p w14:paraId="492228E8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Stowlangtoft</w:t>
      </w:r>
      <w:proofErr w:type="spellEnd"/>
      <w:r>
        <w:rPr>
          <w:rFonts w:cs="Times New Roman"/>
          <w:szCs w:val="24"/>
        </w:rPr>
        <w:t>(q.v.).</w:t>
      </w:r>
    </w:p>
    <w:p w14:paraId="3E88243F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7E3682C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</w:p>
    <w:p w14:paraId="3A2006F3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</w:p>
    <w:p w14:paraId="79B75D22" w14:textId="77777777" w:rsidR="00A566EF" w:rsidRDefault="00A566EF" w:rsidP="00A566E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7F5B4B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1E348" w14:textId="77777777" w:rsidR="00A566EF" w:rsidRDefault="00A566EF" w:rsidP="009139A6">
      <w:r>
        <w:separator/>
      </w:r>
    </w:p>
  </w:endnote>
  <w:endnote w:type="continuationSeparator" w:id="0">
    <w:p w14:paraId="3789A5EF" w14:textId="77777777" w:rsidR="00A566EF" w:rsidRDefault="00A566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A7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3B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321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C7725" w14:textId="77777777" w:rsidR="00A566EF" w:rsidRDefault="00A566EF" w:rsidP="009139A6">
      <w:r>
        <w:separator/>
      </w:r>
    </w:p>
  </w:footnote>
  <w:footnote w:type="continuationSeparator" w:id="0">
    <w:p w14:paraId="2B5B29CD" w14:textId="77777777" w:rsidR="00A566EF" w:rsidRDefault="00A566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9DC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10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1F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EF"/>
    <w:rsid w:val="000666E0"/>
    <w:rsid w:val="002510B7"/>
    <w:rsid w:val="005C130B"/>
    <w:rsid w:val="00826F5C"/>
    <w:rsid w:val="009139A6"/>
    <w:rsid w:val="009448BB"/>
    <w:rsid w:val="00947624"/>
    <w:rsid w:val="00A3176C"/>
    <w:rsid w:val="00A566E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FC29C"/>
  <w15:chartTrackingRefBased/>
  <w15:docId w15:val="{DF578CE8-9957-4CE4-8859-B887C9A1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6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2022-12-13T20:11:00Z</dcterms:created>
  <dcterms:modified xsi:type="dcterms:W3CDTF">2022-12-13T20:11:00Z</dcterms:modified>
</cp:coreProperties>
</file>