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83EF8" w14:textId="77777777" w:rsidR="00E176A7" w:rsidRDefault="00E176A7" w:rsidP="00E176A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Hugh MUNMUTH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  (fl.1417)</w:t>
      </w:r>
    </w:p>
    <w:p w14:paraId="08546958" w14:textId="77777777" w:rsidR="00E176A7" w:rsidRDefault="00E176A7" w:rsidP="00E176A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2959FFC1" w14:textId="77777777" w:rsidR="00E176A7" w:rsidRDefault="00E176A7" w:rsidP="00E176A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CB55E16" w14:textId="77777777" w:rsidR="00E176A7" w:rsidRDefault="00E176A7" w:rsidP="00E176A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4E75D10" w14:textId="77777777" w:rsidR="00E176A7" w:rsidRDefault="00E176A7" w:rsidP="00E176A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4AEA1E61" w14:textId="77777777" w:rsidR="00E176A7" w:rsidRDefault="00E176A7" w:rsidP="00E176A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129C5AD7" w14:textId="77777777" w:rsidR="00E176A7" w:rsidRPr="00065994" w:rsidRDefault="00E176A7" w:rsidP="00E176A7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366572">
        <w:rPr>
          <w:rFonts w:cs="Times New Roman"/>
          <w:color w:val="282B30"/>
          <w:szCs w:val="24"/>
          <w:shd w:val="clear" w:color="auto" w:fill="FFFFFF"/>
        </w:rPr>
        <w:t>(ref. TNA, E101/51/2, m7, from the AHRC-funded ‘The Soldier in Later</w:t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 Medieval England Online Database’ </w:t>
      </w:r>
      <w:r w:rsidRPr="00366572">
        <w:rPr>
          <w:rFonts w:cs="Times New Roman"/>
          <w:color w:val="282B30"/>
          <w:szCs w:val="24"/>
          <w:u w:val="single"/>
          <w:shd w:val="clear" w:color="auto" w:fill="FFFFFF"/>
        </w:rPr>
        <w:t>www.medievalsoldier.org,</w:t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 accessed</w:t>
      </w:r>
    </w:p>
    <w:p w14:paraId="1355974A" w14:textId="77777777" w:rsidR="00E176A7" w:rsidRDefault="00E176A7" w:rsidP="00E176A7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5599B9AA" w14:textId="77777777" w:rsidR="00E176A7" w:rsidRDefault="00E176A7" w:rsidP="00E176A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574890D" w14:textId="77777777" w:rsidR="00E176A7" w:rsidRDefault="00E176A7" w:rsidP="00E176A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2BA667A" w14:textId="77777777" w:rsidR="00E176A7" w:rsidRDefault="00E176A7" w:rsidP="00E176A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9 July 2025</w:t>
      </w:r>
    </w:p>
    <w:p w14:paraId="15D32F2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52AC9" w14:textId="77777777" w:rsidR="00E176A7" w:rsidRDefault="00E176A7" w:rsidP="009139A6">
      <w:r>
        <w:separator/>
      </w:r>
    </w:p>
  </w:endnote>
  <w:endnote w:type="continuationSeparator" w:id="0">
    <w:p w14:paraId="130FF882" w14:textId="77777777" w:rsidR="00E176A7" w:rsidRDefault="00E176A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ABE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A5E0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13B2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4BA88" w14:textId="77777777" w:rsidR="00E176A7" w:rsidRDefault="00E176A7" w:rsidP="009139A6">
      <w:r>
        <w:separator/>
      </w:r>
    </w:p>
  </w:footnote>
  <w:footnote w:type="continuationSeparator" w:id="0">
    <w:p w14:paraId="768EF1A8" w14:textId="77777777" w:rsidR="00E176A7" w:rsidRDefault="00E176A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9B26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9E9B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4DCE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6A7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6A539C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176A7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F3D31"/>
  <w15:chartTrackingRefBased/>
  <w15:docId w15:val="{7CC8A8A1-B386-4A6F-89F3-69320DEDD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2025-07-15T19:54:00Z</dcterms:created>
  <dcterms:modified xsi:type="dcterms:W3CDTF">2025-07-15T19:54:00Z</dcterms:modified>
</cp:coreProperties>
</file>