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04B30" w14:textId="50D7F4DB" w:rsidR="00BA012B" w:rsidRDefault="00BA012B" w:rsidP="00BA012B">
      <w:pPr>
        <w:pStyle w:val="NoSpacing"/>
      </w:pPr>
      <w:r>
        <w:rPr>
          <w:u w:val="single"/>
        </w:rPr>
        <w:t>John MUNKTON</w:t>
      </w:r>
      <w:r>
        <w:t xml:space="preserve">     </w:t>
      </w:r>
      <w:r>
        <w:t>(fl.14</w:t>
      </w:r>
      <w:r>
        <w:t>30-48</w:t>
      </w:r>
      <w:r>
        <w:t>)</w:t>
      </w:r>
    </w:p>
    <w:p w14:paraId="5AC15BA9" w14:textId="77777777" w:rsidR="00BA012B" w:rsidRDefault="00BA012B" w:rsidP="00BA012B">
      <w:pPr>
        <w:pStyle w:val="NoSpacing"/>
      </w:pPr>
      <w:r>
        <w:t xml:space="preserve">Vicar of </w:t>
      </w:r>
      <w:proofErr w:type="spellStart"/>
      <w:r>
        <w:t>St.James</w:t>
      </w:r>
      <w:proofErr w:type="spellEnd"/>
      <w:r>
        <w:t xml:space="preserve">’ Church, </w:t>
      </w:r>
      <w:proofErr w:type="spellStart"/>
      <w:r>
        <w:t>Warter</w:t>
      </w:r>
      <w:proofErr w:type="spellEnd"/>
      <w:r>
        <w:t>, East Riding of Yorkshire.</w:t>
      </w:r>
    </w:p>
    <w:p w14:paraId="46E63976" w14:textId="77777777" w:rsidR="00BA012B" w:rsidRDefault="00BA012B" w:rsidP="00BA012B">
      <w:pPr>
        <w:pStyle w:val="NoSpacing"/>
      </w:pPr>
    </w:p>
    <w:p w14:paraId="09374042" w14:textId="77777777" w:rsidR="00BA012B" w:rsidRDefault="00BA012B" w:rsidP="00BA012B">
      <w:pPr>
        <w:pStyle w:val="NoSpacing"/>
      </w:pPr>
    </w:p>
    <w:p w14:paraId="27A8D608" w14:textId="27DB055B" w:rsidR="00BA012B" w:rsidRDefault="00BA012B" w:rsidP="00BA012B">
      <w:pPr>
        <w:pStyle w:val="NoSpacing"/>
      </w:pPr>
      <w:r>
        <w:t>27 Jul.1430</w:t>
      </w:r>
      <w:bookmarkStart w:id="0" w:name="_GoBack"/>
      <w:bookmarkEnd w:id="0"/>
      <w:r>
        <w:tab/>
        <w:t>He became Vicar.</w:t>
      </w:r>
    </w:p>
    <w:p w14:paraId="1327B146" w14:textId="77777777" w:rsidR="00BA012B" w:rsidRDefault="00BA012B" w:rsidP="00BA012B">
      <w:pPr>
        <w:pStyle w:val="NoSpacing"/>
      </w:pPr>
      <w:r>
        <w:tab/>
      </w:r>
      <w:r>
        <w:tab/>
        <w:t>(from information in the church)</w:t>
      </w:r>
    </w:p>
    <w:p w14:paraId="74C87F07" w14:textId="77777777" w:rsidR="00BA012B" w:rsidRDefault="00BA012B" w:rsidP="00BA012B">
      <w:pPr>
        <w:pStyle w:val="NoSpacing"/>
      </w:pPr>
    </w:p>
    <w:p w14:paraId="4ABE1D03" w14:textId="77777777" w:rsidR="00BA012B" w:rsidRDefault="00BA012B" w:rsidP="00BA012B">
      <w:pPr>
        <w:pStyle w:val="NoSpacing"/>
      </w:pPr>
    </w:p>
    <w:p w14:paraId="7A6BE476" w14:textId="77777777" w:rsidR="00BA012B" w:rsidRPr="003B4369" w:rsidRDefault="00BA012B" w:rsidP="00BA012B">
      <w:pPr>
        <w:pStyle w:val="NoSpacing"/>
      </w:pPr>
      <w:r>
        <w:t>19 July 2019</w:t>
      </w:r>
    </w:p>
    <w:p w14:paraId="04DF74EE" w14:textId="1FDC3D81" w:rsidR="006B2F86" w:rsidRPr="00BA012B" w:rsidRDefault="00BA012B" w:rsidP="00E71FC3">
      <w:pPr>
        <w:pStyle w:val="NoSpacing"/>
      </w:pPr>
    </w:p>
    <w:sectPr w:rsidR="006B2F86" w:rsidRPr="00BA01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E8566" w14:textId="77777777" w:rsidR="00BA012B" w:rsidRDefault="00BA012B" w:rsidP="00E71FC3">
      <w:pPr>
        <w:spacing w:after="0" w:line="240" w:lineRule="auto"/>
      </w:pPr>
      <w:r>
        <w:separator/>
      </w:r>
    </w:p>
  </w:endnote>
  <w:endnote w:type="continuationSeparator" w:id="0">
    <w:p w14:paraId="7268ED08" w14:textId="77777777" w:rsidR="00BA012B" w:rsidRDefault="00BA01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5C8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57820" w14:textId="77777777" w:rsidR="00BA012B" w:rsidRDefault="00BA012B" w:rsidP="00E71FC3">
      <w:pPr>
        <w:spacing w:after="0" w:line="240" w:lineRule="auto"/>
      </w:pPr>
      <w:r>
        <w:separator/>
      </w:r>
    </w:p>
  </w:footnote>
  <w:footnote w:type="continuationSeparator" w:id="0">
    <w:p w14:paraId="04E6A0CD" w14:textId="77777777" w:rsidR="00BA012B" w:rsidRDefault="00BA01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2B"/>
    <w:rsid w:val="001A7C09"/>
    <w:rsid w:val="00577BD5"/>
    <w:rsid w:val="00656CBA"/>
    <w:rsid w:val="006A1F77"/>
    <w:rsid w:val="00733BE7"/>
    <w:rsid w:val="00AB52E8"/>
    <w:rsid w:val="00B16D3F"/>
    <w:rsid w:val="00BA012B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0477D"/>
  <w15:chartTrackingRefBased/>
  <w15:docId w15:val="{2035B43C-7FD5-4D73-94D3-7D69129A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2019-07-19T16:51:00Z</dcterms:created>
  <dcterms:modified xsi:type="dcterms:W3CDTF">2019-07-19T16:54:00Z</dcterms:modified>
</cp:coreProperties>
</file>