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510D0" w14:textId="77777777" w:rsidR="00720D80" w:rsidRDefault="00720D80" w:rsidP="00720D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MUNKE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2242E48A" w14:textId="77777777" w:rsidR="00720D80" w:rsidRDefault="00720D80" w:rsidP="00720D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Salisbury. Lorimer.</w:t>
      </w:r>
    </w:p>
    <w:p w14:paraId="7B4647F6" w14:textId="77777777" w:rsidR="00720D80" w:rsidRDefault="00720D80" w:rsidP="00720D80">
      <w:pPr>
        <w:pStyle w:val="NoSpacing"/>
        <w:rPr>
          <w:rFonts w:cs="Times New Roman"/>
          <w:szCs w:val="24"/>
        </w:rPr>
      </w:pPr>
    </w:p>
    <w:p w14:paraId="5243B3A8" w14:textId="77777777" w:rsidR="00720D80" w:rsidRDefault="00720D80" w:rsidP="00720D80">
      <w:pPr>
        <w:pStyle w:val="NoSpacing"/>
        <w:rPr>
          <w:rFonts w:cs="Times New Roman"/>
          <w:szCs w:val="24"/>
        </w:rPr>
      </w:pPr>
    </w:p>
    <w:p w14:paraId="0A5027A6" w14:textId="77777777" w:rsidR="00720D80" w:rsidRDefault="00720D80" w:rsidP="00720D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Thomas Herde(q.v.) brought a plaint of debt against him and five others.</w:t>
      </w:r>
    </w:p>
    <w:p w14:paraId="400DC932" w14:textId="77777777" w:rsidR="00720D80" w:rsidRDefault="00720D80" w:rsidP="00720D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44D0F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6BEC5E59" w14:textId="77777777" w:rsidR="00720D80" w:rsidRDefault="00720D80" w:rsidP="00720D80">
      <w:pPr>
        <w:pStyle w:val="NoSpacing"/>
        <w:rPr>
          <w:rFonts w:cs="Times New Roman"/>
          <w:szCs w:val="24"/>
        </w:rPr>
      </w:pPr>
    </w:p>
    <w:p w14:paraId="65EC7EB5" w14:textId="77777777" w:rsidR="00720D80" w:rsidRDefault="00720D80" w:rsidP="00720D80">
      <w:pPr>
        <w:pStyle w:val="NoSpacing"/>
        <w:rPr>
          <w:rFonts w:cs="Times New Roman"/>
          <w:szCs w:val="24"/>
        </w:rPr>
      </w:pPr>
    </w:p>
    <w:p w14:paraId="3CC5C1B1" w14:textId="77777777" w:rsidR="00720D80" w:rsidRDefault="00720D80" w:rsidP="00720D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October 2024</w:t>
      </w:r>
    </w:p>
    <w:p w14:paraId="2A2BD9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D39BF" w14:textId="77777777" w:rsidR="00720D80" w:rsidRDefault="00720D80" w:rsidP="009139A6">
      <w:r>
        <w:separator/>
      </w:r>
    </w:p>
  </w:endnote>
  <w:endnote w:type="continuationSeparator" w:id="0">
    <w:p w14:paraId="7294F017" w14:textId="77777777" w:rsidR="00720D80" w:rsidRDefault="00720D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49A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BBB4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413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F74825" w14:textId="77777777" w:rsidR="00720D80" w:rsidRDefault="00720D80" w:rsidP="009139A6">
      <w:r>
        <w:separator/>
      </w:r>
    </w:p>
  </w:footnote>
  <w:footnote w:type="continuationSeparator" w:id="0">
    <w:p w14:paraId="0310C987" w14:textId="77777777" w:rsidR="00720D80" w:rsidRDefault="00720D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45C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CE6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9B9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80"/>
    <w:rsid w:val="000666E0"/>
    <w:rsid w:val="002510B7"/>
    <w:rsid w:val="00270799"/>
    <w:rsid w:val="005C130B"/>
    <w:rsid w:val="00720D80"/>
    <w:rsid w:val="00826F5C"/>
    <w:rsid w:val="009139A6"/>
    <w:rsid w:val="009411C2"/>
    <w:rsid w:val="009448BB"/>
    <w:rsid w:val="00947624"/>
    <w:rsid w:val="009B657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43B80"/>
  <w15:chartTrackingRefBased/>
  <w15:docId w15:val="{AD0645B9-0D5F-423A-BCD8-65F62F4C6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20D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2024-10-18T20:49:00Z</dcterms:created>
  <dcterms:modified xsi:type="dcterms:W3CDTF">2024-10-18T20:49:00Z</dcterms:modified>
</cp:coreProperties>
</file>