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27D56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MUNK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83F324B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Walsoken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Norfolk. Gentleman.</w:t>
      </w:r>
    </w:p>
    <w:p w14:paraId="5B795BAF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BF2CC1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24BC56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Isham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him.</w:t>
      </w:r>
    </w:p>
    <w:p w14:paraId="1A59E904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4CF3A8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2C2628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C0BA3A" w14:textId="77777777" w:rsidR="00AA310A" w:rsidRDefault="00AA310A" w:rsidP="00AA310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March 2021</w:t>
      </w:r>
    </w:p>
    <w:p w14:paraId="0190444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09ACF" w14:textId="77777777" w:rsidR="00AA310A" w:rsidRDefault="00AA310A" w:rsidP="009139A6">
      <w:r>
        <w:separator/>
      </w:r>
    </w:p>
  </w:endnote>
  <w:endnote w:type="continuationSeparator" w:id="0">
    <w:p w14:paraId="7F8BCF42" w14:textId="77777777" w:rsidR="00AA310A" w:rsidRDefault="00AA31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A66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40F4F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C70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8C671" w14:textId="77777777" w:rsidR="00AA310A" w:rsidRDefault="00AA310A" w:rsidP="009139A6">
      <w:r>
        <w:separator/>
      </w:r>
    </w:p>
  </w:footnote>
  <w:footnote w:type="continuationSeparator" w:id="0">
    <w:p w14:paraId="2017A56E" w14:textId="77777777" w:rsidR="00AA310A" w:rsidRDefault="00AA31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E01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46A1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705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0A"/>
    <w:rsid w:val="000666E0"/>
    <w:rsid w:val="002510B7"/>
    <w:rsid w:val="005C130B"/>
    <w:rsid w:val="00826F5C"/>
    <w:rsid w:val="009139A6"/>
    <w:rsid w:val="009448BB"/>
    <w:rsid w:val="00A3176C"/>
    <w:rsid w:val="00AA310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4A9F6"/>
  <w15:chartTrackingRefBased/>
  <w15:docId w15:val="{852812AC-FEBB-401C-8E60-66B6FB89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31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2021-04-15T10:29:00Z</dcterms:created>
  <dcterms:modified xsi:type="dcterms:W3CDTF">2021-04-15T10:29:00Z</dcterms:modified>
</cp:coreProperties>
</file>