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DA68B" w14:textId="77777777" w:rsidR="003C13CA" w:rsidRDefault="003C13CA" w:rsidP="003C13CA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MUNK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551AEF26" w14:textId="77777777" w:rsidR="003C13CA" w:rsidRDefault="003C13CA" w:rsidP="003C13CA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Saleby</w:t>
      </w:r>
      <w:proofErr w:type="spellEnd"/>
      <w:r>
        <w:rPr>
          <w:rFonts w:cs="Times New Roman"/>
          <w:szCs w:val="24"/>
        </w:rPr>
        <w:t>, Lincolnshire. Husbandman.</w:t>
      </w:r>
    </w:p>
    <w:p w14:paraId="055557AE" w14:textId="77777777" w:rsidR="003C13CA" w:rsidRDefault="003C13CA" w:rsidP="003C13CA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36115DA4" w14:textId="77777777" w:rsidR="003C13CA" w:rsidRDefault="003C13CA" w:rsidP="003C13CA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53423598" w14:textId="77777777" w:rsidR="003C13CA" w:rsidRDefault="003C13CA" w:rsidP="003C13CA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Asseby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2E0ED9F8" w14:textId="77777777" w:rsidR="003C13CA" w:rsidRDefault="003C13CA" w:rsidP="003C13CA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07383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>)</w:t>
      </w:r>
    </w:p>
    <w:p w14:paraId="0ACCB918" w14:textId="77777777" w:rsidR="003C13CA" w:rsidRDefault="003C13CA" w:rsidP="003C13CA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6AE57175" w14:textId="77777777" w:rsidR="003C13CA" w:rsidRDefault="003C13CA" w:rsidP="003C13CA">
      <w:pPr>
        <w:pStyle w:val="NoSpacing"/>
        <w:tabs>
          <w:tab w:val="left" w:pos="720"/>
        </w:tabs>
        <w:rPr>
          <w:rFonts w:cs="Times New Roman"/>
          <w:szCs w:val="24"/>
        </w:rPr>
      </w:pPr>
    </w:p>
    <w:p w14:paraId="7F3E87FE" w14:textId="77777777" w:rsidR="003C13CA" w:rsidRDefault="003C13CA" w:rsidP="003C13CA">
      <w:pPr>
        <w:pStyle w:val="NoSpacing"/>
        <w:tabs>
          <w:tab w:val="left" w:pos="7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14 January 2023</w:t>
      </w:r>
    </w:p>
    <w:p w14:paraId="73459B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F896BD" w14:textId="77777777" w:rsidR="003C13CA" w:rsidRDefault="003C13CA" w:rsidP="009139A6">
      <w:r>
        <w:separator/>
      </w:r>
    </w:p>
  </w:endnote>
  <w:endnote w:type="continuationSeparator" w:id="0">
    <w:p w14:paraId="1D7E7343" w14:textId="77777777" w:rsidR="003C13CA" w:rsidRDefault="003C13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466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CF4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166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B16D3" w14:textId="77777777" w:rsidR="003C13CA" w:rsidRDefault="003C13CA" w:rsidP="009139A6">
      <w:r>
        <w:separator/>
      </w:r>
    </w:p>
  </w:footnote>
  <w:footnote w:type="continuationSeparator" w:id="0">
    <w:p w14:paraId="5C059375" w14:textId="77777777" w:rsidR="003C13CA" w:rsidRDefault="003C13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600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53F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AE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CA"/>
    <w:rsid w:val="000666E0"/>
    <w:rsid w:val="000E29ED"/>
    <w:rsid w:val="002510B7"/>
    <w:rsid w:val="00270799"/>
    <w:rsid w:val="003C13C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1B746"/>
  <w15:chartTrackingRefBased/>
  <w15:docId w15:val="{0B5B9381-AE66-48C4-8118-8CE086EA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C13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2024-05-20T10:59:00Z</dcterms:created>
  <dcterms:modified xsi:type="dcterms:W3CDTF">2024-05-20T10:59:00Z</dcterms:modified>
</cp:coreProperties>
</file>