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7593E" w14:textId="77777777" w:rsidR="00FA45BF" w:rsidRPr="00904955" w:rsidRDefault="00FA45BF" w:rsidP="00FA4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MUNGEHAM</w:t>
      </w:r>
      <w:r>
        <w:rPr>
          <w:rFonts w:ascii="Times New Roman" w:hAnsi="Times New Roman" w:cs="Times New Roman"/>
        </w:rPr>
        <w:t xml:space="preserve">     (fl.1483)</w:t>
      </w:r>
    </w:p>
    <w:p w14:paraId="30678427" w14:textId="77777777" w:rsidR="00FA45BF" w:rsidRDefault="00FA45BF" w:rsidP="00FA4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Sandhurst, Kent. Husbandman.</w:t>
      </w:r>
    </w:p>
    <w:p w14:paraId="0E45A3D6" w14:textId="77777777" w:rsidR="00FA45BF" w:rsidRDefault="00FA45BF" w:rsidP="00FA45BF">
      <w:pPr>
        <w:rPr>
          <w:rFonts w:ascii="Times New Roman" w:hAnsi="Times New Roman" w:cs="Times New Roman"/>
        </w:rPr>
      </w:pPr>
    </w:p>
    <w:p w14:paraId="20AB1027" w14:textId="77777777" w:rsidR="00FA45BF" w:rsidRDefault="00FA45BF" w:rsidP="00FA45BF">
      <w:pPr>
        <w:rPr>
          <w:rFonts w:ascii="Times New Roman" w:hAnsi="Times New Roman" w:cs="Times New Roman"/>
        </w:rPr>
      </w:pPr>
    </w:p>
    <w:p w14:paraId="5D975F9D" w14:textId="77777777" w:rsidR="00FA45BF" w:rsidRDefault="00FA45BF" w:rsidP="00FA4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Denise(q.v.).</w:t>
      </w:r>
    </w:p>
    <w:p w14:paraId="133BF3C3" w14:textId="77777777" w:rsidR="00FA45BF" w:rsidRDefault="00FA45BF" w:rsidP="00FA4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7E033EA0" w14:textId="77777777" w:rsidR="00FA45BF" w:rsidRDefault="00FA45BF" w:rsidP="00FA45BF">
      <w:pPr>
        <w:rPr>
          <w:rFonts w:ascii="Times New Roman" w:hAnsi="Times New Roman" w:cs="Times New Roman"/>
        </w:rPr>
      </w:pPr>
    </w:p>
    <w:p w14:paraId="5D868891" w14:textId="77777777" w:rsidR="00FA45BF" w:rsidRDefault="00FA45BF" w:rsidP="00FA45BF">
      <w:pPr>
        <w:rPr>
          <w:rFonts w:ascii="Times New Roman" w:hAnsi="Times New Roman" w:cs="Times New Roman"/>
        </w:rPr>
      </w:pPr>
    </w:p>
    <w:p w14:paraId="0D321A0A" w14:textId="77777777" w:rsidR="00FA45BF" w:rsidRDefault="00FA45BF" w:rsidP="00FA4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Crotehole</w:t>
      </w:r>
      <w:proofErr w:type="spellEnd"/>
      <w:r>
        <w:rPr>
          <w:rFonts w:ascii="Times New Roman" w:hAnsi="Times New Roman" w:cs="Times New Roman"/>
        </w:rPr>
        <w:t>(q.v.) brought a plaint of trespass against them.  (ibid.)</w:t>
      </w:r>
    </w:p>
    <w:p w14:paraId="561DB2AB" w14:textId="77777777" w:rsidR="00FA45BF" w:rsidRDefault="00FA45BF" w:rsidP="00FA45BF">
      <w:pPr>
        <w:rPr>
          <w:rFonts w:ascii="Times New Roman" w:hAnsi="Times New Roman" w:cs="Times New Roman"/>
        </w:rPr>
      </w:pPr>
    </w:p>
    <w:p w14:paraId="4C5C3D6F" w14:textId="77777777" w:rsidR="00FA45BF" w:rsidRDefault="00FA45BF" w:rsidP="00FA45BF">
      <w:pPr>
        <w:rPr>
          <w:rFonts w:ascii="Times New Roman" w:hAnsi="Times New Roman" w:cs="Times New Roman"/>
        </w:rPr>
      </w:pPr>
    </w:p>
    <w:p w14:paraId="09ADBA12" w14:textId="77777777" w:rsidR="00FA45BF" w:rsidRDefault="00FA45BF" w:rsidP="00FA4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2019</w:t>
      </w:r>
      <w:bookmarkStart w:id="0" w:name="_GoBack"/>
      <w:bookmarkEnd w:id="0"/>
    </w:p>
    <w:p w14:paraId="7D718B57" w14:textId="77777777" w:rsidR="006B2F86" w:rsidRPr="00E71FC3" w:rsidRDefault="00FA45B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D06A5" w14:textId="77777777" w:rsidR="00FA45BF" w:rsidRDefault="00FA45BF" w:rsidP="00E71FC3">
      <w:r>
        <w:separator/>
      </w:r>
    </w:p>
  </w:endnote>
  <w:endnote w:type="continuationSeparator" w:id="0">
    <w:p w14:paraId="67C52BE9" w14:textId="77777777" w:rsidR="00FA45BF" w:rsidRDefault="00FA45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7CB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B751B" w14:textId="77777777" w:rsidR="00FA45BF" w:rsidRDefault="00FA45BF" w:rsidP="00E71FC3">
      <w:r>
        <w:separator/>
      </w:r>
    </w:p>
  </w:footnote>
  <w:footnote w:type="continuationSeparator" w:id="0">
    <w:p w14:paraId="216E0129" w14:textId="77777777" w:rsidR="00FA45BF" w:rsidRDefault="00FA45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B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04398"/>
  <w15:chartTrackingRefBased/>
  <w15:docId w15:val="{64281C0B-7B3C-4A42-93DE-2132500F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5B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2019-11-09T21:18:00Z</dcterms:created>
  <dcterms:modified xsi:type="dcterms:W3CDTF">2019-11-09T21:19:00Z</dcterms:modified>
</cp:coreProperties>
</file>