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F5D35" w14:textId="77777777" w:rsidR="00095FB7" w:rsidRPr="00904955" w:rsidRDefault="00095FB7" w:rsidP="0009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Denise MUNGEHAM</w:t>
      </w:r>
      <w:r>
        <w:rPr>
          <w:rFonts w:ascii="Times New Roman" w:hAnsi="Times New Roman" w:cs="Times New Roman"/>
        </w:rPr>
        <w:t xml:space="preserve">         (fl.1483)</w:t>
      </w:r>
    </w:p>
    <w:p w14:paraId="29D7A807" w14:textId="77777777" w:rsidR="00095FB7" w:rsidRDefault="00095FB7" w:rsidP="0009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Sandhurst, Kent. </w:t>
      </w:r>
    </w:p>
    <w:p w14:paraId="5155CC10" w14:textId="77777777" w:rsidR="00095FB7" w:rsidRDefault="00095FB7" w:rsidP="00095FB7">
      <w:pPr>
        <w:rPr>
          <w:rFonts w:ascii="Times New Roman" w:hAnsi="Times New Roman" w:cs="Times New Roman"/>
        </w:rPr>
      </w:pPr>
    </w:p>
    <w:p w14:paraId="63827281" w14:textId="77777777" w:rsidR="00095FB7" w:rsidRDefault="00095FB7" w:rsidP="00095FB7">
      <w:pPr>
        <w:rPr>
          <w:rFonts w:ascii="Times New Roman" w:hAnsi="Times New Roman" w:cs="Times New Roman"/>
        </w:rPr>
      </w:pPr>
    </w:p>
    <w:p w14:paraId="1E6F9FE6" w14:textId="77777777" w:rsidR="00095FB7" w:rsidRDefault="00095FB7" w:rsidP="0009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William(q.v.).</w:t>
      </w:r>
    </w:p>
    <w:p w14:paraId="3B55F6A6" w14:textId="77777777" w:rsidR="00095FB7" w:rsidRDefault="00095FB7" w:rsidP="0009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6BE40BB4" w14:textId="77777777" w:rsidR="00095FB7" w:rsidRDefault="00095FB7" w:rsidP="00095FB7">
      <w:pPr>
        <w:rPr>
          <w:rFonts w:ascii="Times New Roman" w:hAnsi="Times New Roman" w:cs="Times New Roman"/>
        </w:rPr>
      </w:pPr>
    </w:p>
    <w:p w14:paraId="26A1EA95" w14:textId="77777777" w:rsidR="00095FB7" w:rsidRDefault="00095FB7" w:rsidP="00095FB7">
      <w:pPr>
        <w:rPr>
          <w:rFonts w:ascii="Times New Roman" w:hAnsi="Times New Roman" w:cs="Times New Roman"/>
        </w:rPr>
      </w:pPr>
    </w:p>
    <w:p w14:paraId="2CB12913" w14:textId="77777777" w:rsidR="00095FB7" w:rsidRDefault="00095FB7" w:rsidP="0009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Crotehole</w:t>
      </w:r>
      <w:proofErr w:type="spellEnd"/>
      <w:r>
        <w:rPr>
          <w:rFonts w:ascii="Times New Roman" w:hAnsi="Times New Roman" w:cs="Times New Roman"/>
        </w:rPr>
        <w:t>(q.v.) brought a plaint of trespass against them.  (ibid.)</w:t>
      </w:r>
    </w:p>
    <w:p w14:paraId="23819AAA" w14:textId="77777777" w:rsidR="00095FB7" w:rsidRDefault="00095FB7" w:rsidP="00095FB7">
      <w:pPr>
        <w:rPr>
          <w:rFonts w:ascii="Times New Roman" w:hAnsi="Times New Roman" w:cs="Times New Roman"/>
        </w:rPr>
      </w:pPr>
    </w:p>
    <w:p w14:paraId="3E1740A7" w14:textId="77777777" w:rsidR="00095FB7" w:rsidRDefault="00095FB7" w:rsidP="00095FB7">
      <w:pPr>
        <w:rPr>
          <w:rFonts w:ascii="Times New Roman" w:hAnsi="Times New Roman" w:cs="Times New Roman"/>
        </w:rPr>
      </w:pPr>
    </w:p>
    <w:p w14:paraId="1D1818CB" w14:textId="77777777" w:rsidR="00095FB7" w:rsidRDefault="00095FB7" w:rsidP="00095F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</w:p>
    <w:p w14:paraId="47A59EA5" w14:textId="77777777" w:rsidR="006B2F86" w:rsidRPr="00E71FC3" w:rsidRDefault="00095F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9CBB0" w14:textId="77777777" w:rsidR="00095FB7" w:rsidRDefault="00095FB7" w:rsidP="00E71FC3">
      <w:r>
        <w:separator/>
      </w:r>
    </w:p>
  </w:endnote>
  <w:endnote w:type="continuationSeparator" w:id="0">
    <w:p w14:paraId="45FABAD1" w14:textId="77777777" w:rsidR="00095FB7" w:rsidRDefault="00095F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FF9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3F8BB" w14:textId="77777777" w:rsidR="00095FB7" w:rsidRDefault="00095FB7" w:rsidP="00E71FC3">
      <w:r>
        <w:separator/>
      </w:r>
    </w:p>
  </w:footnote>
  <w:footnote w:type="continuationSeparator" w:id="0">
    <w:p w14:paraId="0A7A8870" w14:textId="77777777" w:rsidR="00095FB7" w:rsidRDefault="00095F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FB7"/>
    <w:rsid w:val="00095FB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EF5B1"/>
  <w15:chartTrackingRefBased/>
  <w15:docId w15:val="{07FBD09E-F97E-4813-925A-0EAAC96F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F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2019-11-09T21:19:00Z</dcterms:created>
  <dcterms:modified xsi:type="dcterms:W3CDTF">2019-11-09T21:20:00Z</dcterms:modified>
</cp:coreProperties>
</file>