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784E" w:rsidRDefault="004A784E" w:rsidP="004A78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MUNFORD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A784E" w:rsidRDefault="004A784E" w:rsidP="004A78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Thetford, Norfolk. Husbandman.</w:t>
      </w:r>
    </w:p>
    <w:p w:rsidR="004A784E" w:rsidRDefault="004A784E" w:rsidP="004A784E">
      <w:pPr>
        <w:rPr>
          <w:rFonts w:ascii="Times New Roman" w:hAnsi="Times New Roman" w:cs="Times New Roman"/>
        </w:rPr>
      </w:pPr>
    </w:p>
    <w:p w:rsidR="004A784E" w:rsidRDefault="004A784E" w:rsidP="004A784E">
      <w:pPr>
        <w:rPr>
          <w:rFonts w:ascii="Times New Roman" w:hAnsi="Times New Roman" w:cs="Times New Roman"/>
        </w:rPr>
      </w:pPr>
    </w:p>
    <w:p w:rsidR="004A784E" w:rsidRDefault="004A784E" w:rsidP="004A78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Denne(q.v.) brought a plaint of debt against him and William</w:t>
      </w:r>
    </w:p>
    <w:p w:rsidR="004A784E" w:rsidRDefault="004A784E" w:rsidP="004A78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Game of Ipswich(q.v.).</w:t>
      </w:r>
    </w:p>
    <w:p w:rsidR="004A784E" w:rsidRDefault="004A784E" w:rsidP="004A78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4647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A784E" w:rsidRDefault="004A784E" w:rsidP="004A78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Denne(q.v.) brought a plaint of debt against him.   (ibid.)</w:t>
      </w:r>
    </w:p>
    <w:p w:rsidR="004A784E" w:rsidRDefault="004A784E" w:rsidP="004A784E">
      <w:pPr>
        <w:rPr>
          <w:rFonts w:ascii="Times New Roman" w:hAnsi="Times New Roman" w:cs="Times New Roman"/>
        </w:rPr>
      </w:pPr>
    </w:p>
    <w:p w:rsidR="004A784E" w:rsidRDefault="004A784E" w:rsidP="004A784E">
      <w:pPr>
        <w:rPr>
          <w:rFonts w:ascii="Times New Roman" w:hAnsi="Times New Roman" w:cs="Times New Roman"/>
        </w:rPr>
      </w:pPr>
    </w:p>
    <w:p w:rsidR="004A784E" w:rsidRDefault="004A784E" w:rsidP="004A78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September 2017</w:t>
      </w:r>
    </w:p>
    <w:p w:rsidR="006B2F86" w:rsidRPr="00E71FC3" w:rsidRDefault="004A784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784E" w:rsidRDefault="004A784E" w:rsidP="00E71FC3">
      <w:r>
        <w:separator/>
      </w:r>
    </w:p>
  </w:endnote>
  <w:endnote w:type="continuationSeparator" w:id="0">
    <w:p w:rsidR="004A784E" w:rsidRDefault="004A784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784E" w:rsidRDefault="004A784E" w:rsidP="00E71FC3">
      <w:r>
        <w:separator/>
      </w:r>
    </w:p>
  </w:footnote>
  <w:footnote w:type="continuationSeparator" w:id="0">
    <w:p w:rsidR="004A784E" w:rsidRDefault="004A784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84E"/>
    <w:rsid w:val="001A7C09"/>
    <w:rsid w:val="004A784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0B62FF-210C-4597-B728-57F3E4E33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784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A78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2017-09-19T19:52:00Z</dcterms:created>
  <dcterms:modified xsi:type="dcterms:W3CDTF">2017-09-19T19:53:00Z</dcterms:modified>
</cp:coreProperties>
</file>