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0F3" w:rsidRPr="002D70F3" w:rsidRDefault="002D70F3" w:rsidP="002D70F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D70F3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Adam MUNFORD</w:t>
      </w:r>
      <w:r w:rsidRPr="002D70F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 w:rsidRPr="002D70F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2D70F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2D70F3" w:rsidRPr="002D70F3" w:rsidRDefault="002D70F3" w:rsidP="002D70F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D70F3" w:rsidRPr="002D70F3" w:rsidRDefault="002D70F3" w:rsidP="002D70F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D70F3" w:rsidRPr="002D70F3" w:rsidRDefault="002D70F3" w:rsidP="002D70F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D70F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2D70F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John Bate of </w:t>
      </w:r>
      <w:proofErr w:type="spellStart"/>
      <w:r w:rsidRPr="002D70F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Hilgay</w:t>
      </w:r>
      <w:proofErr w:type="spellEnd"/>
      <w:r w:rsidRPr="002D70F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2D70F3" w:rsidRDefault="002D70F3" w:rsidP="002D70F3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 w:rsidRPr="002D70F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2D70F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>)</w:t>
      </w:r>
    </w:p>
    <w:p w:rsidR="002D70F3" w:rsidRDefault="002D70F3" w:rsidP="002D70F3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2D70F3" w:rsidRDefault="002D70F3" w:rsidP="002D70F3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6B2F86" w:rsidRPr="002D70F3" w:rsidRDefault="002D70F3" w:rsidP="002D70F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D70F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22 January 2016</w:t>
      </w:r>
      <w:bookmarkStart w:id="0" w:name="_GoBack"/>
      <w:bookmarkEnd w:id="0"/>
    </w:p>
    <w:sectPr w:rsidR="006B2F86" w:rsidRPr="002D70F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0F3" w:rsidRDefault="002D70F3" w:rsidP="00E71FC3">
      <w:pPr>
        <w:spacing w:after="0" w:line="240" w:lineRule="auto"/>
      </w:pPr>
      <w:r>
        <w:separator/>
      </w:r>
    </w:p>
  </w:endnote>
  <w:endnote w:type="continuationSeparator" w:id="0">
    <w:p w:rsidR="002D70F3" w:rsidRDefault="002D70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0F3" w:rsidRDefault="002D70F3" w:rsidP="00E71FC3">
      <w:pPr>
        <w:spacing w:after="0" w:line="240" w:lineRule="auto"/>
      </w:pPr>
      <w:r>
        <w:separator/>
      </w:r>
    </w:p>
  </w:footnote>
  <w:footnote w:type="continuationSeparator" w:id="0">
    <w:p w:rsidR="002D70F3" w:rsidRDefault="002D70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0F3"/>
    <w:rsid w:val="002D70F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C50E6E-0638-4186-9A40-629FA3FCA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D70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2016-03-29T19:56:00Z</dcterms:created>
  <dcterms:modified xsi:type="dcterms:W3CDTF">2016-03-29T19:57:00Z</dcterms:modified>
</cp:coreProperties>
</file>