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CB4C1" w14:textId="77777777" w:rsidR="009A36F2" w:rsidRDefault="009A36F2" w:rsidP="009A3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MUNDYS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fl.1470)</w:t>
      </w:r>
    </w:p>
    <w:p w14:paraId="795F20E2" w14:textId="77777777" w:rsidR="009A36F2" w:rsidRDefault="009A36F2" w:rsidP="009A3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 Butcher.</w:t>
      </w:r>
    </w:p>
    <w:p w14:paraId="517D76F6" w14:textId="77777777" w:rsidR="009A36F2" w:rsidRDefault="009A36F2" w:rsidP="009A36F2">
      <w:pPr>
        <w:pStyle w:val="NoSpacing"/>
        <w:rPr>
          <w:rFonts w:cs="Times New Roman"/>
          <w:szCs w:val="24"/>
        </w:rPr>
      </w:pPr>
    </w:p>
    <w:p w14:paraId="554994C1" w14:textId="77777777" w:rsidR="009A36F2" w:rsidRDefault="009A36F2" w:rsidP="009A36F2">
      <w:pPr>
        <w:pStyle w:val="NoSpacing"/>
        <w:rPr>
          <w:rFonts w:cs="Times New Roman"/>
          <w:szCs w:val="24"/>
        </w:rPr>
      </w:pPr>
    </w:p>
    <w:p w14:paraId="02DCA4B5" w14:textId="77777777" w:rsidR="009A36F2" w:rsidRDefault="009A36F2" w:rsidP="009A3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1470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Swerder</w:t>
      </w:r>
      <w:proofErr w:type="spellEnd"/>
      <w:r>
        <w:rPr>
          <w:rFonts w:cs="Times New Roman"/>
          <w:szCs w:val="24"/>
        </w:rPr>
        <w:t xml:space="preserve"> of London, goldsmith(q.v.), and John Welles, senior, of </w:t>
      </w:r>
    </w:p>
    <w:p w14:paraId="65A75924" w14:textId="77777777" w:rsidR="009A36F2" w:rsidRDefault="009A36F2" w:rsidP="009A3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Norwich, mercer(q.v.), brought a plaint of debt against him and two others.</w:t>
      </w:r>
    </w:p>
    <w:p w14:paraId="6013AC6B" w14:textId="77777777" w:rsidR="009A36F2" w:rsidRDefault="009A36F2" w:rsidP="009A3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635E9">
          <w:rPr>
            <w:rStyle w:val="Hyperlink"/>
            <w:rFonts w:cs="Times New Roman"/>
            <w:szCs w:val="24"/>
          </w:rPr>
          <w:t>http://aalt.law.uh.edu/Indices/CP40Indices/CP40no837/CP40no837Pl.htm</w:t>
        </w:r>
      </w:hyperlink>
      <w:r>
        <w:rPr>
          <w:rFonts w:cs="Times New Roman"/>
          <w:szCs w:val="24"/>
        </w:rPr>
        <w:t xml:space="preserve"> )</w:t>
      </w:r>
    </w:p>
    <w:p w14:paraId="6DCA7CC1" w14:textId="77777777" w:rsidR="009A36F2" w:rsidRDefault="009A36F2" w:rsidP="009A36F2">
      <w:pPr>
        <w:pStyle w:val="NoSpacing"/>
        <w:rPr>
          <w:rFonts w:cs="Times New Roman"/>
          <w:szCs w:val="24"/>
        </w:rPr>
      </w:pPr>
    </w:p>
    <w:p w14:paraId="0C20E9EF" w14:textId="77777777" w:rsidR="009A36F2" w:rsidRDefault="009A36F2" w:rsidP="009A36F2">
      <w:pPr>
        <w:pStyle w:val="NoSpacing"/>
        <w:rPr>
          <w:rFonts w:cs="Times New Roman"/>
          <w:szCs w:val="24"/>
        </w:rPr>
      </w:pPr>
    </w:p>
    <w:p w14:paraId="65BB2600" w14:textId="77777777" w:rsidR="009A36F2" w:rsidRDefault="009A36F2" w:rsidP="009A36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February 2025</w:t>
      </w:r>
    </w:p>
    <w:p w14:paraId="1EC6D3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AF250" w14:textId="77777777" w:rsidR="009A36F2" w:rsidRDefault="009A36F2" w:rsidP="009139A6">
      <w:r>
        <w:separator/>
      </w:r>
    </w:p>
  </w:endnote>
  <w:endnote w:type="continuationSeparator" w:id="0">
    <w:p w14:paraId="2A934245" w14:textId="77777777" w:rsidR="009A36F2" w:rsidRDefault="009A36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1F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E09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CEC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8EAC9" w14:textId="77777777" w:rsidR="009A36F2" w:rsidRDefault="009A36F2" w:rsidP="009139A6">
      <w:r>
        <w:separator/>
      </w:r>
    </w:p>
  </w:footnote>
  <w:footnote w:type="continuationSeparator" w:id="0">
    <w:p w14:paraId="2F1DC319" w14:textId="77777777" w:rsidR="009A36F2" w:rsidRDefault="009A36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79C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16A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85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6F2"/>
    <w:rsid w:val="000666E0"/>
    <w:rsid w:val="002510B7"/>
    <w:rsid w:val="00270799"/>
    <w:rsid w:val="005C130B"/>
    <w:rsid w:val="006C65C8"/>
    <w:rsid w:val="00826F5C"/>
    <w:rsid w:val="009139A6"/>
    <w:rsid w:val="009411C2"/>
    <w:rsid w:val="009448BB"/>
    <w:rsid w:val="00947624"/>
    <w:rsid w:val="009A36F2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15337"/>
  <w15:chartTrackingRefBased/>
  <w15:docId w15:val="{6AF9D6C2-51E4-41C9-9CF6-6DB177ADE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A36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2025-02-21T20:07:00Z</dcterms:created>
  <dcterms:modified xsi:type="dcterms:W3CDTF">2025-02-21T20:08:00Z</dcterms:modified>
</cp:coreProperties>
</file>