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D7E" w:rsidRPr="00A71C1B" w:rsidRDefault="00F96D7E" w:rsidP="00F96D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  <w:u w:val="single"/>
        </w:rPr>
        <w:t>Thomas MUNDYS</w:t>
      </w:r>
      <w:r w:rsidRPr="00A71C1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A71C1B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A71C1B">
        <w:rPr>
          <w:rFonts w:ascii="Times New Roman" w:hAnsi="Times New Roman" w:cs="Times New Roman"/>
          <w:sz w:val="24"/>
          <w:szCs w:val="24"/>
        </w:rPr>
        <w:t>fl.1485)</w:t>
      </w:r>
    </w:p>
    <w:p w:rsidR="00F96D7E" w:rsidRPr="00A71C1B" w:rsidRDefault="00F96D7E" w:rsidP="00F96D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>of Sandwich, Kent. Mariner.</w:t>
      </w:r>
    </w:p>
    <w:p w:rsidR="00F96D7E" w:rsidRPr="00A71C1B" w:rsidRDefault="00F96D7E" w:rsidP="00F96D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6D7E" w:rsidRPr="00A71C1B" w:rsidRDefault="00F96D7E" w:rsidP="00F96D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6D7E" w:rsidRPr="00A71C1B" w:rsidRDefault="00F96D7E" w:rsidP="00F96D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ab/>
        <w:t>1485</w:t>
      </w:r>
      <w:r w:rsidRPr="00A71C1B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A71C1B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A71C1B">
        <w:rPr>
          <w:rFonts w:ascii="Times New Roman" w:hAnsi="Times New Roman" w:cs="Times New Roman"/>
          <w:sz w:val="24"/>
          <w:szCs w:val="24"/>
        </w:rPr>
        <w:t xml:space="preserve"> p.340)</w:t>
      </w:r>
    </w:p>
    <w:p w:rsidR="00F96D7E" w:rsidRPr="00A71C1B" w:rsidRDefault="00F96D7E" w:rsidP="00F96D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6D7E" w:rsidRPr="00A71C1B" w:rsidRDefault="00F96D7E" w:rsidP="00F96D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6D7E" w:rsidRPr="00A71C1B" w:rsidRDefault="00F96D7E" w:rsidP="00F96D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>19 March 2016</w:t>
      </w:r>
    </w:p>
    <w:p w:rsidR="006B2F86" w:rsidRPr="00E71FC3" w:rsidRDefault="00F96D7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6D7E" w:rsidRDefault="00F96D7E" w:rsidP="00E71FC3">
      <w:pPr>
        <w:spacing w:after="0" w:line="240" w:lineRule="auto"/>
      </w:pPr>
      <w:r>
        <w:separator/>
      </w:r>
    </w:p>
  </w:endnote>
  <w:endnote w:type="continuationSeparator" w:id="0">
    <w:p w:rsidR="00F96D7E" w:rsidRDefault="00F96D7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6D7E" w:rsidRDefault="00F96D7E" w:rsidP="00E71FC3">
      <w:pPr>
        <w:spacing w:after="0" w:line="240" w:lineRule="auto"/>
      </w:pPr>
      <w:r>
        <w:separator/>
      </w:r>
    </w:p>
  </w:footnote>
  <w:footnote w:type="continuationSeparator" w:id="0">
    <w:p w:rsidR="00F96D7E" w:rsidRDefault="00F96D7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D7E"/>
    <w:rsid w:val="00AB52E8"/>
    <w:rsid w:val="00B16D3F"/>
    <w:rsid w:val="00E71FC3"/>
    <w:rsid w:val="00EF4813"/>
    <w:rsid w:val="00F9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A6CFC3-7278-418B-B42F-77FFF20FB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2016-03-24T20:41:00Z</dcterms:created>
  <dcterms:modified xsi:type="dcterms:W3CDTF">2016-03-24T20:41:00Z</dcterms:modified>
</cp:coreProperties>
</file>