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1D2E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MUNDYS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d.ca.1499)</w:t>
      </w:r>
    </w:p>
    <w:p w14:paraId="6C60563C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Binham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46D9248C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</w:p>
    <w:p w14:paraId="135BE64E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</w:p>
    <w:p w14:paraId="479EF0D6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in. </w:t>
      </w: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</w:t>
      </w:r>
    </w:p>
    <w:p w14:paraId="378A2BEB" w14:textId="77777777" w:rsidR="002C2D5E" w:rsidRDefault="002C2D5E" w:rsidP="002C2D5E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AC3989B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ed. Christopher Harper-Bill, pub. Canterbury and York Society 2000 p.145)</w:t>
      </w:r>
    </w:p>
    <w:p w14:paraId="4CC26207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</w:p>
    <w:p w14:paraId="583779B6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</w:p>
    <w:p w14:paraId="63452CC8" w14:textId="77777777" w:rsidR="002C2D5E" w:rsidRDefault="002C2D5E" w:rsidP="002C2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2022</w:t>
      </w:r>
    </w:p>
    <w:p w14:paraId="23CC84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EFF08" w14:textId="77777777" w:rsidR="002C2D5E" w:rsidRDefault="002C2D5E" w:rsidP="009139A6">
      <w:r>
        <w:separator/>
      </w:r>
    </w:p>
  </w:endnote>
  <w:endnote w:type="continuationSeparator" w:id="0">
    <w:p w14:paraId="4BEA4D92" w14:textId="77777777" w:rsidR="002C2D5E" w:rsidRDefault="002C2D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04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F6B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79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6D2C4" w14:textId="77777777" w:rsidR="002C2D5E" w:rsidRDefault="002C2D5E" w:rsidP="009139A6">
      <w:r>
        <w:separator/>
      </w:r>
    </w:p>
  </w:footnote>
  <w:footnote w:type="continuationSeparator" w:id="0">
    <w:p w14:paraId="36CF1A3D" w14:textId="77777777" w:rsidR="002C2D5E" w:rsidRDefault="002C2D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51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E7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ED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5E"/>
    <w:rsid w:val="000666E0"/>
    <w:rsid w:val="002510B7"/>
    <w:rsid w:val="002C2D5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237A"/>
  <w15:chartTrackingRefBased/>
  <w15:docId w15:val="{5C823BE9-97E6-400C-B5E3-0677B0D0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D5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2022-12-18T20:41:00Z</dcterms:created>
  <dcterms:modified xsi:type="dcterms:W3CDTF">2022-12-18T20:42:00Z</dcterms:modified>
</cp:coreProperties>
</file>