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C7B110" w14:textId="77777777" w:rsidR="000517E5" w:rsidRDefault="000517E5" w:rsidP="000517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MUNDYS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DE0B2F0" w14:textId="77777777" w:rsidR="000517E5" w:rsidRDefault="000517E5" w:rsidP="000517E5">
      <w:pPr>
        <w:rPr>
          <w:rFonts w:ascii="Times New Roman" w:hAnsi="Times New Roman" w:cs="Times New Roman"/>
        </w:rPr>
      </w:pPr>
    </w:p>
    <w:p w14:paraId="303D9268" w14:textId="77777777" w:rsidR="000517E5" w:rsidRDefault="000517E5" w:rsidP="000517E5">
      <w:pPr>
        <w:rPr>
          <w:rFonts w:ascii="Times New Roman" w:hAnsi="Times New Roman" w:cs="Times New Roman"/>
        </w:rPr>
      </w:pPr>
    </w:p>
    <w:p w14:paraId="452664F1" w14:textId="77777777" w:rsidR="000517E5" w:rsidRDefault="000517E5" w:rsidP="000517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William </w:t>
      </w:r>
      <w:proofErr w:type="spellStart"/>
      <w:r>
        <w:rPr>
          <w:rFonts w:ascii="Times New Roman" w:hAnsi="Times New Roman" w:cs="Times New Roman"/>
        </w:rPr>
        <w:t>Cheef</w:t>
      </w:r>
      <w:proofErr w:type="spellEnd"/>
      <w:r>
        <w:rPr>
          <w:rFonts w:ascii="Times New Roman" w:hAnsi="Times New Roman" w:cs="Times New Roman"/>
        </w:rPr>
        <w:t xml:space="preserve"> of Enfield,</w:t>
      </w:r>
    </w:p>
    <w:p w14:paraId="6CFB3E20" w14:textId="77777777" w:rsidR="000517E5" w:rsidRDefault="000517E5" w:rsidP="000517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Middlesex(q.v.).</w:t>
      </w:r>
    </w:p>
    <w:p w14:paraId="7D8B43E3" w14:textId="77777777" w:rsidR="000517E5" w:rsidRDefault="000517E5" w:rsidP="000517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62B85BD1" w14:textId="77777777" w:rsidR="000517E5" w:rsidRDefault="000517E5" w:rsidP="000517E5">
      <w:pPr>
        <w:rPr>
          <w:rFonts w:ascii="Times New Roman" w:hAnsi="Times New Roman" w:cs="Times New Roman"/>
        </w:rPr>
      </w:pPr>
    </w:p>
    <w:p w14:paraId="55A7409C" w14:textId="77777777" w:rsidR="000517E5" w:rsidRDefault="000517E5" w:rsidP="000517E5">
      <w:pPr>
        <w:rPr>
          <w:rFonts w:ascii="Times New Roman" w:hAnsi="Times New Roman" w:cs="Times New Roman"/>
        </w:rPr>
      </w:pPr>
    </w:p>
    <w:p w14:paraId="0C6678CB" w14:textId="77777777" w:rsidR="000517E5" w:rsidRDefault="000517E5" w:rsidP="000517E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July 2018</w:t>
      </w:r>
    </w:p>
    <w:p w14:paraId="550FA649" w14:textId="77777777" w:rsidR="006B2F86" w:rsidRPr="00E71FC3" w:rsidRDefault="000517E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036F63" w14:textId="77777777" w:rsidR="000517E5" w:rsidRDefault="000517E5" w:rsidP="00E71FC3">
      <w:r>
        <w:separator/>
      </w:r>
    </w:p>
  </w:endnote>
  <w:endnote w:type="continuationSeparator" w:id="0">
    <w:p w14:paraId="090E8443" w14:textId="77777777" w:rsidR="000517E5" w:rsidRDefault="000517E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6FCCE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6B2578" w14:textId="77777777" w:rsidR="000517E5" w:rsidRDefault="000517E5" w:rsidP="00E71FC3">
      <w:r>
        <w:separator/>
      </w:r>
    </w:p>
  </w:footnote>
  <w:footnote w:type="continuationSeparator" w:id="0">
    <w:p w14:paraId="09ACFBFA" w14:textId="77777777" w:rsidR="000517E5" w:rsidRDefault="000517E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7E5"/>
    <w:rsid w:val="000517E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831AD"/>
  <w15:chartTrackingRefBased/>
  <w15:docId w15:val="{6E6B258A-64D5-4B04-8198-48B02B8DF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17E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2018-07-27T20:10:00Z</dcterms:created>
  <dcterms:modified xsi:type="dcterms:W3CDTF">2018-07-27T20:10:00Z</dcterms:modified>
</cp:coreProperties>
</file>